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C90EAA" w14:textId="7EE64F8F" w:rsidR="007837D2" w:rsidRPr="005A2376" w:rsidRDefault="00F25248" w:rsidP="007837D2">
      <w:pPr>
        <w:tabs>
          <w:tab w:val="left" w:pos="-142"/>
          <w:tab w:val="left" w:pos="1134"/>
          <w:tab w:val="left" w:pos="1701"/>
        </w:tabs>
        <w:spacing w:after="0" w:line="300" w:lineRule="auto"/>
        <w:ind w:left="567" w:hanging="567"/>
        <w:jc w:val="center"/>
        <w:rPr>
          <w:rFonts w:ascii="Calibri" w:hAnsi="Calibri" w:cs="Arial"/>
          <w:b/>
        </w:rPr>
      </w:pPr>
      <w:r>
        <w:rPr>
          <w:rFonts w:ascii="Calibri" w:hAnsi="Calibri" w:cs="Arial"/>
          <w:b/>
        </w:rPr>
        <w:t>BEHAVIOUR</w:t>
      </w:r>
      <w:r w:rsidR="007837D2" w:rsidRPr="005A2376">
        <w:rPr>
          <w:rFonts w:ascii="Calibri" w:hAnsi="Calibri" w:cs="Arial"/>
          <w:b/>
        </w:rPr>
        <w:t xml:space="preserve"> POLICY</w:t>
      </w:r>
    </w:p>
    <w:p w14:paraId="564478CE" w14:textId="77777777" w:rsidR="007837D2" w:rsidRPr="005A2376" w:rsidRDefault="007837D2" w:rsidP="007837D2">
      <w:pPr>
        <w:spacing w:after="0" w:line="300" w:lineRule="auto"/>
        <w:rPr>
          <w:rFonts w:ascii="Calibri" w:hAnsi="Calibri" w:cs="Arial"/>
          <w:b/>
          <w:snapToGrid w:val="0"/>
        </w:rPr>
      </w:pPr>
    </w:p>
    <w:tbl>
      <w:tblPr>
        <w:tblStyle w:val="TableGrid"/>
        <w:tblW w:w="0" w:type="auto"/>
        <w:tblInd w:w="5524" w:type="dxa"/>
        <w:tblLook w:val="04A0" w:firstRow="1" w:lastRow="0" w:firstColumn="1" w:lastColumn="0" w:noHBand="0" w:noVBand="1"/>
      </w:tblPr>
      <w:tblGrid>
        <w:gridCol w:w="3543"/>
        <w:gridCol w:w="1695"/>
      </w:tblGrid>
      <w:tr w:rsidR="009C6F22" w14:paraId="103F078C" w14:textId="77777777" w:rsidTr="009C6F22">
        <w:tc>
          <w:tcPr>
            <w:tcW w:w="3543" w:type="dxa"/>
            <w:shd w:val="clear" w:color="auto" w:fill="BDD6EE" w:themeFill="accent1" w:themeFillTint="66"/>
            <w:vAlign w:val="center"/>
          </w:tcPr>
          <w:p w14:paraId="2DD5DB84" w14:textId="77777777" w:rsidR="009C6F22" w:rsidRDefault="009C6F22" w:rsidP="009C6F22">
            <w:pPr>
              <w:tabs>
                <w:tab w:val="left" w:pos="-142"/>
                <w:tab w:val="left" w:pos="1134"/>
                <w:tab w:val="left" w:pos="1701"/>
              </w:tabs>
              <w:spacing w:line="300" w:lineRule="auto"/>
              <w:rPr>
                <w:rFonts w:ascii="Calibri" w:hAnsi="Calibri" w:cs="Arial"/>
              </w:rPr>
            </w:pPr>
            <w:r>
              <w:rPr>
                <w:rFonts w:ascii="Calibri" w:hAnsi="Calibri" w:cs="Arial"/>
              </w:rPr>
              <w:t>Approved by Governing Body</w:t>
            </w:r>
          </w:p>
        </w:tc>
        <w:tc>
          <w:tcPr>
            <w:tcW w:w="1695" w:type="dxa"/>
            <w:shd w:val="clear" w:color="auto" w:fill="BDD6EE" w:themeFill="accent1" w:themeFillTint="66"/>
            <w:vAlign w:val="center"/>
          </w:tcPr>
          <w:p w14:paraId="005321A9" w14:textId="155D9524" w:rsidR="009C6F22" w:rsidRDefault="00F7152A" w:rsidP="009C6F22">
            <w:pPr>
              <w:tabs>
                <w:tab w:val="left" w:pos="-142"/>
                <w:tab w:val="left" w:pos="1134"/>
                <w:tab w:val="left" w:pos="1701"/>
              </w:tabs>
              <w:spacing w:line="300" w:lineRule="auto"/>
              <w:jc w:val="right"/>
              <w:rPr>
                <w:rFonts w:ascii="Calibri" w:hAnsi="Calibri" w:cs="Arial"/>
              </w:rPr>
            </w:pPr>
            <w:r>
              <w:rPr>
                <w:rFonts w:ascii="Calibri" w:hAnsi="Calibri" w:cs="Arial"/>
              </w:rPr>
              <w:t>Oct 2019</w:t>
            </w:r>
          </w:p>
        </w:tc>
      </w:tr>
      <w:tr w:rsidR="009C6F22" w14:paraId="2AFE101D" w14:textId="77777777" w:rsidTr="009C6F22">
        <w:tc>
          <w:tcPr>
            <w:tcW w:w="3543" w:type="dxa"/>
            <w:shd w:val="clear" w:color="auto" w:fill="BDD6EE" w:themeFill="accent1" w:themeFillTint="66"/>
            <w:vAlign w:val="center"/>
          </w:tcPr>
          <w:p w14:paraId="5D112D59" w14:textId="77777777" w:rsidR="009C6F22" w:rsidRDefault="009C6F22" w:rsidP="009C6F22">
            <w:pPr>
              <w:tabs>
                <w:tab w:val="left" w:pos="-142"/>
                <w:tab w:val="left" w:pos="1134"/>
                <w:tab w:val="left" w:pos="1701"/>
              </w:tabs>
              <w:spacing w:line="300" w:lineRule="auto"/>
              <w:rPr>
                <w:rFonts w:ascii="Calibri" w:hAnsi="Calibri" w:cs="Arial"/>
              </w:rPr>
            </w:pPr>
            <w:r>
              <w:rPr>
                <w:rFonts w:ascii="Calibri" w:hAnsi="Calibri" w:cs="Arial"/>
              </w:rPr>
              <w:t>Review by</w:t>
            </w:r>
          </w:p>
        </w:tc>
        <w:tc>
          <w:tcPr>
            <w:tcW w:w="1695" w:type="dxa"/>
            <w:shd w:val="clear" w:color="auto" w:fill="BDD6EE" w:themeFill="accent1" w:themeFillTint="66"/>
            <w:vAlign w:val="center"/>
          </w:tcPr>
          <w:p w14:paraId="77058CF8" w14:textId="370E9E10" w:rsidR="009C6F22" w:rsidRDefault="00F7152A" w:rsidP="009C6F22">
            <w:pPr>
              <w:tabs>
                <w:tab w:val="left" w:pos="-142"/>
                <w:tab w:val="left" w:pos="1134"/>
                <w:tab w:val="left" w:pos="1701"/>
              </w:tabs>
              <w:spacing w:line="300" w:lineRule="auto"/>
              <w:jc w:val="right"/>
              <w:rPr>
                <w:rFonts w:ascii="Calibri" w:hAnsi="Calibri" w:cs="Arial"/>
              </w:rPr>
            </w:pPr>
            <w:r>
              <w:rPr>
                <w:rFonts w:ascii="Calibri" w:hAnsi="Calibri" w:cs="Arial"/>
              </w:rPr>
              <w:t>Oct 2020</w:t>
            </w:r>
          </w:p>
        </w:tc>
      </w:tr>
    </w:tbl>
    <w:p w14:paraId="6FBCF27D" w14:textId="77777777" w:rsidR="009C6F22" w:rsidRPr="005A2376" w:rsidRDefault="009C6F22" w:rsidP="007837D2">
      <w:pPr>
        <w:tabs>
          <w:tab w:val="left" w:pos="-142"/>
          <w:tab w:val="left" w:pos="1134"/>
          <w:tab w:val="left" w:pos="1701"/>
        </w:tabs>
        <w:spacing w:after="0" w:line="300" w:lineRule="auto"/>
        <w:ind w:left="567" w:hanging="567"/>
        <w:jc w:val="center"/>
        <w:rPr>
          <w:rFonts w:ascii="Calibri" w:hAnsi="Calibri" w:cs="Arial"/>
        </w:rPr>
      </w:pPr>
    </w:p>
    <w:p w14:paraId="6AB2326D" w14:textId="1591724C" w:rsidR="00F25248" w:rsidRDefault="00F25248" w:rsidP="00F25248">
      <w:pPr>
        <w:spacing w:after="0" w:line="300" w:lineRule="auto"/>
      </w:pPr>
      <w:r>
        <w:t xml:space="preserve">This statutory policy </w:t>
      </w:r>
      <w:proofErr w:type="gramStart"/>
      <w:r>
        <w:t>w</w:t>
      </w:r>
      <w:r w:rsidR="00F7152A">
        <w:t>as adopted</w:t>
      </w:r>
      <w:proofErr w:type="gramEnd"/>
      <w:r w:rsidR="00F7152A">
        <w:t xml:space="preserve"> by the Little Gaddesden Governing Board</w:t>
      </w:r>
      <w:r>
        <w:t xml:space="preserve"> and is subject to annual review. In all areas of school policy, it is necessary for parents, teachers and governors to work together to enable pupils to develop as fully as possible.</w:t>
      </w:r>
    </w:p>
    <w:p w14:paraId="51457B9A" w14:textId="77777777" w:rsidR="00F25248" w:rsidRDefault="00F25248" w:rsidP="00F25248">
      <w:pPr>
        <w:spacing w:after="0" w:line="300" w:lineRule="auto"/>
      </w:pPr>
    </w:p>
    <w:p w14:paraId="71A3B462" w14:textId="77777777" w:rsidR="00F25248" w:rsidRPr="00F36488" w:rsidRDefault="00F25248" w:rsidP="00F25248">
      <w:pPr>
        <w:spacing w:after="0" w:line="300" w:lineRule="auto"/>
        <w:rPr>
          <w:b/>
          <w:bCs/>
        </w:rPr>
      </w:pPr>
      <w:r w:rsidRPr="00F36488">
        <w:rPr>
          <w:b/>
          <w:bCs/>
        </w:rPr>
        <w:t>Vision</w:t>
      </w:r>
    </w:p>
    <w:p w14:paraId="304C13F4" w14:textId="6C2B8A58" w:rsidR="00F25248" w:rsidRDefault="00F25248" w:rsidP="00F25248">
      <w:pPr>
        <w:spacing w:after="0" w:line="300" w:lineRule="auto"/>
      </w:pPr>
      <w:r>
        <w:t>At Little Gaddesden School we have a therapeutic approach to behaviour which is underpinned by Hertfordshire STEPS, owned by Hertfordshire County Council (Integrated Services for Learning). Our aim is to promote behaviour that enables all children to achieve their potential and develop socially, academically, and personally within a positive and safe environment. High standards are set in behaviour, including learning behaviour. Children have a right to learn and teachers have a right to teach. We aim for children to develop positive and pro-social behaviours through:</w:t>
      </w:r>
    </w:p>
    <w:p w14:paraId="71A65752" w14:textId="77777777" w:rsidR="00F25248" w:rsidRDefault="00F25248" w:rsidP="00F25248">
      <w:pPr>
        <w:spacing w:after="0" w:line="300" w:lineRule="auto"/>
      </w:pPr>
      <w:r>
        <w:t>•</w:t>
      </w:r>
      <w:r>
        <w:tab/>
        <w:t>clear and high expectations</w:t>
      </w:r>
    </w:p>
    <w:p w14:paraId="1570E345" w14:textId="77777777" w:rsidR="00F25248" w:rsidRDefault="00F25248" w:rsidP="00F25248">
      <w:pPr>
        <w:spacing w:after="0" w:line="300" w:lineRule="auto"/>
      </w:pPr>
      <w:r>
        <w:t>•</w:t>
      </w:r>
      <w:r>
        <w:tab/>
        <w:t>good role models in both children and adults</w:t>
      </w:r>
    </w:p>
    <w:p w14:paraId="26CB98EC" w14:textId="77777777" w:rsidR="00F25248" w:rsidRDefault="00F25248" w:rsidP="00F25248">
      <w:pPr>
        <w:spacing w:after="0" w:line="300" w:lineRule="auto"/>
      </w:pPr>
      <w:r>
        <w:t>•</w:t>
      </w:r>
      <w:r>
        <w:tab/>
        <w:t>clear and consistent boundaries.</w:t>
      </w:r>
    </w:p>
    <w:p w14:paraId="6BB65AD1" w14:textId="77777777" w:rsidR="00F25248" w:rsidRDefault="00F25248" w:rsidP="00F25248">
      <w:pPr>
        <w:spacing w:after="0" w:line="300" w:lineRule="auto"/>
      </w:pPr>
    </w:p>
    <w:p w14:paraId="4DC6EFE6" w14:textId="77777777" w:rsidR="00F25248" w:rsidRDefault="00F25248" w:rsidP="00F25248">
      <w:pPr>
        <w:spacing w:after="0" w:line="300" w:lineRule="auto"/>
      </w:pPr>
      <w:r>
        <w:t xml:space="preserve">In order to achieve this we work closely with the school community, including parents and carers </w:t>
      </w:r>
      <w:proofErr w:type="gramStart"/>
      <w:r>
        <w:t>to</w:t>
      </w:r>
      <w:proofErr w:type="gramEnd"/>
      <w:r>
        <w:t>:</w:t>
      </w:r>
    </w:p>
    <w:p w14:paraId="63EE1AA7" w14:textId="77777777" w:rsidR="00F25248" w:rsidRDefault="00F25248" w:rsidP="00F25248">
      <w:pPr>
        <w:spacing w:after="0" w:line="300" w:lineRule="auto"/>
      </w:pPr>
      <w:r>
        <w:t>•</w:t>
      </w:r>
      <w:r>
        <w:tab/>
        <w:t>promote pro-social behaviour, self-discipline and respect for others</w:t>
      </w:r>
    </w:p>
    <w:p w14:paraId="4081592D" w14:textId="77777777" w:rsidR="00F25248" w:rsidRDefault="00F25248" w:rsidP="00F25248">
      <w:pPr>
        <w:spacing w:after="0" w:line="300" w:lineRule="auto"/>
      </w:pPr>
      <w:r>
        <w:t>•</w:t>
      </w:r>
      <w:r>
        <w:tab/>
        <w:t>ensure that every pupil is given an equal opportunity to develop socially, to learn and to enjoy community life</w:t>
      </w:r>
    </w:p>
    <w:p w14:paraId="3D46EB64" w14:textId="77777777" w:rsidR="00F25248" w:rsidRDefault="00F25248" w:rsidP="00F25248">
      <w:pPr>
        <w:spacing w:after="0" w:line="300" w:lineRule="auto"/>
      </w:pPr>
      <w:r>
        <w:t>•</w:t>
      </w:r>
      <w:r>
        <w:tab/>
        <w:t>focus on de-escalation and preventative strategies</w:t>
      </w:r>
    </w:p>
    <w:p w14:paraId="64C11F36" w14:textId="77777777" w:rsidR="00F25248" w:rsidRDefault="00F25248" w:rsidP="00F25248">
      <w:pPr>
        <w:spacing w:after="0" w:line="300" w:lineRule="auto"/>
      </w:pPr>
      <w:r>
        <w:t>•</w:t>
      </w:r>
      <w:r>
        <w:tab/>
        <w:t>have understanding and awareness of what behaviour might be communicating</w:t>
      </w:r>
    </w:p>
    <w:p w14:paraId="5FD74A2F" w14:textId="77777777" w:rsidR="00F25248" w:rsidRDefault="00F25248" w:rsidP="00F25248">
      <w:pPr>
        <w:spacing w:after="0" w:line="300" w:lineRule="auto"/>
      </w:pPr>
      <w:r>
        <w:t>•</w:t>
      </w:r>
      <w:r>
        <w:tab/>
        <w:t>recognise the difference between conscious and subconscious behaviour (i.e. a child who chooses their behaviour and a behaviour that chooses the child)</w:t>
      </w:r>
    </w:p>
    <w:p w14:paraId="6145D8AB" w14:textId="77777777" w:rsidR="00F25248" w:rsidRDefault="00F25248" w:rsidP="00F25248">
      <w:pPr>
        <w:spacing w:after="0" w:line="300" w:lineRule="auto"/>
      </w:pPr>
      <w:r>
        <w:t>•</w:t>
      </w:r>
      <w:r>
        <w:tab/>
        <w:t>recognise that some children may internalise and some may externalise their behaviour</w:t>
      </w:r>
    </w:p>
    <w:p w14:paraId="4F961207" w14:textId="77777777" w:rsidR="00F25248" w:rsidRDefault="00F25248" w:rsidP="00F25248">
      <w:pPr>
        <w:spacing w:after="0" w:line="300" w:lineRule="auto"/>
      </w:pPr>
      <w:r>
        <w:t>•</w:t>
      </w:r>
      <w:r>
        <w:tab/>
        <w:t xml:space="preserve">manage disruptive, difficult or dangerous behaviour </w:t>
      </w:r>
      <w:proofErr w:type="gramStart"/>
      <w:r>
        <w:t>if and when</w:t>
      </w:r>
      <w:proofErr w:type="gramEnd"/>
      <w:r>
        <w:t xml:space="preserve"> it arises.</w:t>
      </w:r>
    </w:p>
    <w:p w14:paraId="4B3E84B0" w14:textId="77777777" w:rsidR="00F25248" w:rsidRDefault="00F25248" w:rsidP="00F25248">
      <w:pPr>
        <w:spacing w:after="0" w:line="300" w:lineRule="auto"/>
      </w:pPr>
    </w:p>
    <w:p w14:paraId="38752E3A" w14:textId="77777777" w:rsidR="00F25248" w:rsidRDefault="00F25248" w:rsidP="00F25248">
      <w:pPr>
        <w:spacing w:after="0" w:line="300" w:lineRule="auto"/>
      </w:pPr>
      <w:r>
        <w:t>We believe that the policy is working well and that its aims are being met when:</w:t>
      </w:r>
    </w:p>
    <w:p w14:paraId="027B3C31" w14:textId="77777777" w:rsidR="00F25248" w:rsidRDefault="00F25248" w:rsidP="00F25248">
      <w:pPr>
        <w:spacing w:after="0" w:line="300" w:lineRule="auto"/>
      </w:pPr>
      <w:r>
        <w:t>•</w:t>
      </w:r>
      <w:r>
        <w:tab/>
        <w:t>parents, staff and pupils are positive about behaviour and safety</w:t>
      </w:r>
    </w:p>
    <w:p w14:paraId="4CC0E477" w14:textId="77777777" w:rsidR="00F25248" w:rsidRDefault="00F25248" w:rsidP="00F25248">
      <w:pPr>
        <w:spacing w:after="0" w:line="300" w:lineRule="auto"/>
      </w:pPr>
      <w:r>
        <w:t>•</w:t>
      </w:r>
      <w:r>
        <w:tab/>
        <w:t>pupils’ pro-social behaviour is the norm</w:t>
      </w:r>
    </w:p>
    <w:p w14:paraId="1F0979B5" w14:textId="77777777" w:rsidR="00F25248" w:rsidRDefault="00F25248" w:rsidP="00F25248">
      <w:pPr>
        <w:spacing w:after="0" w:line="300" w:lineRule="auto"/>
      </w:pPr>
      <w:r>
        <w:t>•</w:t>
      </w:r>
      <w:r>
        <w:tab/>
        <w:t>high levels of progress are achieved as a result of pupils’ pro-social behaviour</w:t>
      </w:r>
    </w:p>
    <w:p w14:paraId="498EE261" w14:textId="77777777" w:rsidR="00F25248" w:rsidRDefault="00F25248" w:rsidP="00F25248">
      <w:pPr>
        <w:spacing w:after="0" w:line="300" w:lineRule="auto"/>
      </w:pPr>
      <w:r>
        <w:t>•</w:t>
      </w:r>
      <w:r>
        <w:tab/>
        <w:t>pupils demonstrate that they understand and accept that choices have consequences</w:t>
      </w:r>
    </w:p>
    <w:p w14:paraId="098F83F9" w14:textId="77777777" w:rsidR="00F25248" w:rsidRDefault="00F25248" w:rsidP="00F25248">
      <w:pPr>
        <w:spacing w:after="0" w:line="300" w:lineRule="auto"/>
      </w:pPr>
      <w:r>
        <w:t>•</w:t>
      </w:r>
      <w:r>
        <w:tab/>
        <w:t>pupils’ attitudes to learning are exemplary</w:t>
      </w:r>
    </w:p>
    <w:p w14:paraId="61C6AE0A" w14:textId="77777777" w:rsidR="00F25248" w:rsidRDefault="00F25248" w:rsidP="00A943F9">
      <w:pPr>
        <w:spacing w:after="0" w:line="300" w:lineRule="auto"/>
        <w:ind w:left="720" w:hanging="720"/>
      </w:pPr>
      <w:r>
        <w:t>•</w:t>
      </w:r>
      <w:r>
        <w:tab/>
      </w:r>
      <w:proofErr w:type="gramStart"/>
      <w:r>
        <w:t>pupils</w:t>
      </w:r>
      <w:proofErr w:type="gramEnd"/>
      <w:r>
        <w:t xml:space="preserve"> and staff are aware of the different forms of bullying, including cyber bullying and prejudice based bullying, and how to respond to it</w:t>
      </w:r>
    </w:p>
    <w:p w14:paraId="1E0F9385" w14:textId="77777777" w:rsidR="00F25248" w:rsidRDefault="00F25248" w:rsidP="00F25248">
      <w:pPr>
        <w:spacing w:after="0" w:line="300" w:lineRule="auto"/>
      </w:pPr>
      <w:r>
        <w:t xml:space="preserve"> </w:t>
      </w:r>
    </w:p>
    <w:p w14:paraId="569B1FA5" w14:textId="77777777" w:rsidR="00F25248" w:rsidRDefault="00F25248" w:rsidP="00F25248">
      <w:pPr>
        <w:spacing w:after="0" w:line="300" w:lineRule="auto"/>
      </w:pPr>
    </w:p>
    <w:p w14:paraId="1819DDFA" w14:textId="77777777" w:rsidR="00F25248" w:rsidRDefault="00F25248" w:rsidP="00A943F9">
      <w:pPr>
        <w:spacing w:after="0" w:line="300" w:lineRule="auto"/>
        <w:ind w:left="720" w:hanging="720"/>
      </w:pPr>
      <w:r>
        <w:lastRenderedPageBreak/>
        <w:t>•</w:t>
      </w:r>
      <w:r>
        <w:tab/>
      </w:r>
      <w:proofErr w:type="gramStart"/>
      <w:r>
        <w:t>pupils</w:t>
      </w:r>
      <w:proofErr w:type="gramEnd"/>
      <w:r>
        <w:t xml:space="preserve"> and staff feel safe at school at all times. They understand very </w:t>
      </w:r>
      <w:proofErr w:type="gramStart"/>
      <w:r>
        <w:t>clearly</w:t>
      </w:r>
      <w:proofErr w:type="gramEnd"/>
      <w:r>
        <w:t xml:space="preserve"> what constitutes unsafe situations and are highly aware of how to keep themselves and others safe, including e-safety.</w:t>
      </w:r>
    </w:p>
    <w:p w14:paraId="33657BEA" w14:textId="77777777" w:rsidR="00F25248" w:rsidRDefault="00F25248" w:rsidP="00F25248">
      <w:pPr>
        <w:spacing w:after="0" w:line="300" w:lineRule="auto"/>
      </w:pPr>
      <w:r>
        <w:t xml:space="preserve"> </w:t>
      </w:r>
    </w:p>
    <w:p w14:paraId="574F8D68" w14:textId="77777777" w:rsidR="00F25248" w:rsidRDefault="00F25248" w:rsidP="00F25248">
      <w:pPr>
        <w:spacing w:after="0" w:line="300" w:lineRule="auto"/>
      </w:pPr>
    </w:p>
    <w:p w14:paraId="01B39800" w14:textId="13531311" w:rsidR="000E3AB1" w:rsidRDefault="00F25248" w:rsidP="000E3AB1">
      <w:pPr>
        <w:spacing w:after="0" w:line="300" w:lineRule="auto"/>
      </w:pPr>
      <w:r>
        <w:t xml:space="preserve">At Little </w:t>
      </w:r>
      <w:proofErr w:type="gramStart"/>
      <w:r>
        <w:t>Gaddesden</w:t>
      </w:r>
      <w:proofErr w:type="gramEnd"/>
      <w:r>
        <w:t xml:space="preserve"> we build on the positive patterns of behaviour that the pupils have learnt already and we help the children develop pro-socia</w:t>
      </w:r>
      <w:r w:rsidR="000E3AB1">
        <w:t>l behaviours supported by the Golden</w:t>
      </w:r>
      <w:r>
        <w:t xml:space="preserve"> Rules, which underpin everything that we do.</w:t>
      </w:r>
      <w:r w:rsidR="000E3AB1">
        <w:t xml:space="preserve"> These are the Golden Rules </w:t>
      </w:r>
    </w:p>
    <w:p w14:paraId="750F2AB2" w14:textId="77777777" w:rsidR="000E3AB1" w:rsidRDefault="000E3AB1" w:rsidP="000E3AB1">
      <w:pPr>
        <w:spacing w:after="0" w:line="300" w:lineRule="auto"/>
      </w:pPr>
    </w:p>
    <w:p w14:paraId="727CC7B6" w14:textId="12347685" w:rsidR="000E3AB1" w:rsidRPr="000E3AB1" w:rsidRDefault="00F25248" w:rsidP="000E3AB1">
      <w:pPr>
        <w:spacing w:after="0" w:line="300" w:lineRule="auto"/>
      </w:pPr>
      <w:r>
        <w:t xml:space="preserve"> </w:t>
      </w:r>
      <w:r w:rsidR="000E3AB1" w:rsidRPr="000E3AB1">
        <w:t xml:space="preserve">Do be gentle don’t hurt anybody </w:t>
      </w:r>
    </w:p>
    <w:p w14:paraId="38069691" w14:textId="77777777" w:rsidR="000E3AB1" w:rsidRPr="000E3AB1" w:rsidRDefault="000E3AB1" w:rsidP="000E3AB1">
      <w:pPr>
        <w:spacing w:after="0" w:line="300" w:lineRule="auto"/>
      </w:pPr>
      <w:r w:rsidRPr="000E3AB1">
        <w:t xml:space="preserve">Do be kind and helpful don’t hurt people’s feelings </w:t>
      </w:r>
    </w:p>
    <w:p w14:paraId="6FCAFF7B" w14:textId="77777777" w:rsidR="000E3AB1" w:rsidRPr="000E3AB1" w:rsidRDefault="000E3AB1" w:rsidP="000E3AB1">
      <w:pPr>
        <w:spacing w:after="0" w:line="300" w:lineRule="auto"/>
      </w:pPr>
      <w:r w:rsidRPr="000E3AB1">
        <w:t xml:space="preserve">Do be honest don’t cover up the truth </w:t>
      </w:r>
    </w:p>
    <w:p w14:paraId="59B80479" w14:textId="77777777" w:rsidR="000E3AB1" w:rsidRPr="000E3AB1" w:rsidRDefault="000E3AB1" w:rsidP="000E3AB1">
      <w:pPr>
        <w:spacing w:after="0" w:line="300" w:lineRule="auto"/>
      </w:pPr>
      <w:r w:rsidRPr="000E3AB1">
        <w:rPr>
          <w:b/>
        </w:rPr>
        <w:t>Do</w:t>
      </w:r>
      <w:r w:rsidRPr="000E3AB1">
        <w:t xml:space="preserve"> work hard </w:t>
      </w:r>
      <w:r w:rsidRPr="000E3AB1">
        <w:rPr>
          <w:b/>
        </w:rPr>
        <w:t xml:space="preserve">don’t </w:t>
      </w:r>
      <w:r w:rsidRPr="000E3AB1">
        <w:t xml:space="preserve">waste time </w:t>
      </w:r>
    </w:p>
    <w:p w14:paraId="03907A4A" w14:textId="77777777" w:rsidR="000E3AB1" w:rsidRPr="000E3AB1" w:rsidRDefault="000E3AB1" w:rsidP="000E3AB1">
      <w:pPr>
        <w:spacing w:after="0" w:line="300" w:lineRule="auto"/>
      </w:pPr>
      <w:r w:rsidRPr="000E3AB1">
        <w:rPr>
          <w:b/>
        </w:rPr>
        <w:t>Do</w:t>
      </w:r>
      <w:r w:rsidRPr="000E3AB1">
        <w:t xml:space="preserve"> look after property</w:t>
      </w:r>
      <w:r w:rsidRPr="000E3AB1">
        <w:rPr>
          <w:b/>
        </w:rPr>
        <w:t xml:space="preserve"> don’t</w:t>
      </w:r>
      <w:r w:rsidRPr="000E3AB1">
        <w:t xml:space="preserve"> waste or damage things </w:t>
      </w:r>
    </w:p>
    <w:p w14:paraId="16AC7E7A" w14:textId="008D7BF8" w:rsidR="000E3AB1" w:rsidRDefault="000E3AB1" w:rsidP="00A3176E">
      <w:pPr>
        <w:spacing w:after="0" w:line="300" w:lineRule="auto"/>
      </w:pPr>
      <w:r w:rsidRPr="000E3AB1">
        <w:rPr>
          <w:b/>
        </w:rPr>
        <w:t>Do</w:t>
      </w:r>
      <w:r w:rsidRPr="000E3AB1">
        <w:t xml:space="preserve"> listen to people </w:t>
      </w:r>
      <w:r w:rsidRPr="000E3AB1">
        <w:rPr>
          <w:b/>
        </w:rPr>
        <w:t xml:space="preserve">don’t </w:t>
      </w:r>
      <w:r w:rsidRPr="000E3AB1">
        <w:t xml:space="preserve">interrupt </w:t>
      </w:r>
    </w:p>
    <w:p w14:paraId="5F375C6E" w14:textId="77777777" w:rsidR="00F25248" w:rsidRDefault="00F25248" w:rsidP="00F25248">
      <w:pPr>
        <w:spacing w:after="0" w:line="300" w:lineRule="auto"/>
      </w:pPr>
    </w:p>
    <w:p w14:paraId="69E1C4CB" w14:textId="77777777" w:rsidR="00F25248" w:rsidRDefault="00F25248" w:rsidP="00F25248">
      <w:pPr>
        <w:spacing w:after="0" w:line="300" w:lineRule="auto"/>
      </w:pPr>
      <w:r>
        <w:t>We teach pro-social behaviour by:</w:t>
      </w:r>
    </w:p>
    <w:p w14:paraId="1547A1F9" w14:textId="77777777" w:rsidR="00F25248" w:rsidRDefault="00F25248" w:rsidP="00F25248">
      <w:pPr>
        <w:spacing w:after="0" w:line="300" w:lineRule="auto"/>
      </w:pPr>
      <w:r>
        <w:t>•</w:t>
      </w:r>
      <w:r>
        <w:tab/>
        <w:t>modelling positive relationships and interaction</w:t>
      </w:r>
    </w:p>
    <w:p w14:paraId="781D9B74" w14:textId="77777777" w:rsidR="00F25248" w:rsidRDefault="00F25248" w:rsidP="00F25248">
      <w:pPr>
        <w:spacing w:after="0" w:line="300" w:lineRule="auto"/>
      </w:pPr>
      <w:r>
        <w:t>•</w:t>
      </w:r>
      <w:r>
        <w:tab/>
        <w:t>having a shared, consistent approach</w:t>
      </w:r>
    </w:p>
    <w:p w14:paraId="22E1B4B8" w14:textId="77777777" w:rsidR="00F25248" w:rsidRDefault="00F25248" w:rsidP="00F25248">
      <w:pPr>
        <w:spacing w:after="0" w:line="300" w:lineRule="auto"/>
      </w:pPr>
      <w:r>
        <w:t>•</w:t>
      </w:r>
      <w:r>
        <w:tab/>
        <w:t>using positive phrasing</w:t>
      </w:r>
    </w:p>
    <w:p w14:paraId="47DEA8D2" w14:textId="77777777" w:rsidR="00F25248" w:rsidRDefault="00F25248" w:rsidP="00F25248">
      <w:pPr>
        <w:spacing w:after="0" w:line="300" w:lineRule="auto"/>
      </w:pPr>
      <w:r>
        <w:t>•</w:t>
      </w:r>
      <w:r>
        <w:tab/>
        <w:t>using circle time, class assemblies, whole school assemblies and stories</w:t>
      </w:r>
    </w:p>
    <w:p w14:paraId="43FF600C" w14:textId="77777777" w:rsidR="00F25248" w:rsidRDefault="00F25248" w:rsidP="00A943F9">
      <w:pPr>
        <w:spacing w:after="0" w:line="300" w:lineRule="auto"/>
        <w:ind w:left="720" w:hanging="720"/>
      </w:pPr>
      <w:r>
        <w:t>•</w:t>
      </w:r>
      <w:r>
        <w:tab/>
        <w:t>having a therapeutic view in which we acknowledge that positive experiences create positive feelings and that in turn positive feelings create positive behaviour.</w:t>
      </w:r>
    </w:p>
    <w:p w14:paraId="37148B72" w14:textId="77777777" w:rsidR="00F25248" w:rsidRDefault="00F25248" w:rsidP="00F25248">
      <w:pPr>
        <w:spacing w:after="0" w:line="300" w:lineRule="auto"/>
      </w:pPr>
    </w:p>
    <w:p w14:paraId="2A365B26" w14:textId="77777777" w:rsidR="00F25248" w:rsidRDefault="00F25248" w:rsidP="00F25248">
      <w:pPr>
        <w:spacing w:after="0" w:line="300" w:lineRule="auto"/>
      </w:pPr>
      <w:r>
        <w:t>Our STEPS for promoting pro-social behaviour, preventing and responding to disruptive, difficult or dangerous behaviour are set out below.</w:t>
      </w:r>
    </w:p>
    <w:p w14:paraId="02538644" w14:textId="77777777" w:rsidR="00F25248" w:rsidRDefault="00F25248" w:rsidP="00F25248">
      <w:pPr>
        <w:spacing w:after="0" w:line="300" w:lineRule="auto"/>
      </w:pPr>
    </w:p>
    <w:p w14:paraId="5952A0CA" w14:textId="77777777" w:rsidR="00F25248" w:rsidRPr="00F7152A" w:rsidRDefault="00F25248" w:rsidP="00F25248">
      <w:pPr>
        <w:spacing w:after="0" w:line="300" w:lineRule="auto"/>
      </w:pPr>
      <w:r w:rsidRPr="00F7152A">
        <w:t>STEP 1. We aim to promote pro-social behaviour through recognition and rewards by:</w:t>
      </w:r>
    </w:p>
    <w:p w14:paraId="51EF472A" w14:textId="77777777" w:rsidR="00F25248" w:rsidRPr="00F7152A" w:rsidRDefault="00F25248" w:rsidP="00F25248">
      <w:pPr>
        <w:spacing w:after="0" w:line="300" w:lineRule="auto"/>
      </w:pPr>
      <w:r w:rsidRPr="00F7152A">
        <w:t>•</w:t>
      </w:r>
      <w:r w:rsidRPr="00F7152A">
        <w:tab/>
        <w:t>giving verbal praise and positive feedback</w:t>
      </w:r>
    </w:p>
    <w:p w14:paraId="638A08AC" w14:textId="77777777" w:rsidR="00F25248" w:rsidRPr="00F7152A" w:rsidRDefault="00F25248" w:rsidP="00F25248">
      <w:pPr>
        <w:spacing w:after="0" w:line="300" w:lineRule="auto"/>
      </w:pPr>
      <w:r w:rsidRPr="00F7152A">
        <w:t>•</w:t>
      </w:r>
      <w:r w:rsidRPr="00F7152A">
        <w:tab/>
        <w:t>writing, telephoning or telling parents or carers how well behaved and hard working their child has been</w:t>
      </w:r>
    </w:p>
    <w:p w14:paraId="417B9656" w14:textId="77777777" w:rsidR="00F25248" w:rsidRPr="00F7152A" w:rsidRDefault="00F25248" w:rsidP="00F25248">
      <w:pPr>
        <w:spacing w:after="0" w:line="300" w:lineRule="auto"/>
      </w:pPr>
      <w:r w:rsidRPr="00F7152A">
        <w:t>•</w:t>
      </w:r>
      <w:r w:rsidRPr="00F7152A">
        <w:tab/>
        <w:t>sending or taking a child to a ‘partner’ class or other adult for praise</w:t>
      </w:r>
    </w:p>
    <w:p w14:paraId="3D4331A4" w14:textId="77777777" w:rsidR="00F25248" w:rsidRPr="00F7152A" w:rsidRDefault="00F25248" w:rsidP="00F25248">
      <w:pPr>
        <w:spacing w:after="0" w:line="300" w:lineRule="auto"/>
      </w:pPr>
      <w:r w:rsidRPr="00F7152A">
        <w:t>•</w:t>
      </w:r>
      <w:r w:rsidRPr="00F7152A">
        <w:tab/>
        <w:t>giving class stickers</w:t>
      </w:r>
    </w:p>
    <w:p w14:paraId="55D43698" w14:textId="7F909235" w:rsidR="00F25248" w:rsidRPr="006A0A5B" w:rsidRDefault="00F25248" w:rsidP="00F25248">
      <w:pPr>
        <w:spacing w:after="0" w:line="300" w:lineRule="auto"/>
      </w:pPr>
      <w:r w:rsidRPr="006A0A5B">
        <w:rPr>
          <w:color w:val="FF0000"/>
        </w:rPr>
        <w:t>•</w:t>
      </w:r>
      <w:r w:rsidRPr="006A0A5B">
        <w:rPr>
          <w:color w:val="FF0000"/>
        </w:rPr>
        <w:tab/>
      </w:r>
      <w:r w:rsidRPr="006A0A5B">
        <w:t xml:space="preserve">awarding </w:t>
      </w:r>
      <w:proofErr w:type="spellStart"/>
      <w:r w:rsidRPr="006A0A5B">
        <w:t>Headteache</w:t>
      </w:r>
      <w:r w:rsidR="00F7152A" w:rsidRPr="006A0A5B">
        <w:t>r</w:t>
      </w:r>
      <w:proofErr w:type="spellEnd"/>
      <w:r w:rsidR="00F7152A" w:rsidRPr="006A0A5B">
        <w:t xml:space="preserve"> awards</w:t>
      </w:r>
    </w:p>
    <w:p w14:paraId="4EEE253C" w14:textId="38A686FE" w:rsidR="00F25248" w:rsidRPr="006A0A5B" w:rsidRDefault="00F25248" w:rsidP="00F7152A">
      <w:pPr>
        <w:spacing w:after="0" w:line="300" w:lineRule="auto"/>
      </w:pPr>
      <w:r w:rsidRPr="006A0A5B">
        <w:rPr>
          <w:color w:val="FF0000"/>
        </w:rPr>
        <w:t>•</w:t>
      </w:r>
      <w:r w:rsidRPr="006A0A5B">
        <w:rPr>
          <w:color w:val="FF0000"/>
        </w:rPr>
        <w:tab/>
      </w:r>
      <w:r w:rsidRPr="006A0A5B">
        <w:t>allocating children responsible tasks</w:t>
      </w:r>
    </w:p>
    <w:p w14:paraId="211749D6" w14:textId="11F1672F" w:rsidR="00F25248" w:rsidRPr="00F7152A" w:rsidRDefault="00F25248" w:rsidP="00F25248">
      <w:pPr>
        <w:spacing w:after="0" w:line="300" w:lineRule="auto"/>
      </w:pPr>
      <w:r w:rsidRPr="006A0A5B">
        <w:rPr>
          <w:color w:val="FF0000"/>
        </w:rPr>
        <w:t>•</w:t>
      </w:r>
      <w:r w:rsidRPr="00A3176E">
        <w:rPr>
          <w:color w:val="FF0000"/>
        </w:rPr>
        <w:tab/>
      </w:r>
      <w:r w:rsidRPr="00F7152A">
        <w:t>recognising care and respect of the learning environment by awarding ‘Tidy Ted’</w:t>
      </w:r>
      <w:r w:rsidR="006A0A5B">
        <w:t xml:space="preserve"> in Class 4 </w:t>
      </w:r>
    </w:p>
    <w:p w14:paraId="157864D2" w14:textId="782E8E1F" w:rsidR="00F25248" w:rsidRPr="00F7152A" w:rsidRDefault="00F25248" w:rsidP="00F25248">
      <w:pPr>
        <w:spacing w:after="0" w:line="300" w:lineRule="auto"/>
      </w:pPr>
      <w:r w:rsidRPr="00F7152A">
        <w:t>•</w:t>
      </w:r>
      <w:r w:rsidRPr="00F7152A">
        <w:tab/>
        <w:t xml:space="preserve">recognising pro-social behaviour in the dining hall by </w:t>
      </w:r>
      <w:r w:rsidR="006A0A5B">
        <w:t>eating with friends</w:t>
      </w:r>
    </w:p>
    <w:p w14:paraId="46C08A1B" w14:textId="77777777" w:rsidR="00F25248" w:rsidRDefault="00F25248" w:rsidP="00F25248">
      <w:pPr>
        <w:spacing w:after="0" w:line="300" w:lineRule="auto"/>
      </w:pPr>
    </w:p>
    <w:p w14:paraId="637F0207" w14:textId="77777777" w:rsidR="00F25248" w:rsidRDefault="00F25248" w:rsidP="00F25248">
      <w:pPr>
        <w:spacing w:after="0" w:line="300" w:lineRule="auto"/>
      </w:pPr>
      <w:r>
        <w:t>STEP 2. We aim to prevent disruptive, difficult or dangerous behaviour by:</w:t>
      </w:r>
    </w:p>
    <w:p w14:paraId="1A7DA6AE" w14:textId="77777777" w:rsidR="00F25248" w:rsidRDefault="00F25248" w:rsidP="00F25248">
      <w:pPr>
        <w:spacing w:after="0" w:line="300" w:lineRule="auto"/>
      </w:pPr>
      <w:r>
        <w:t>•</w:t>
      </w:r>
      <w:r>
        <w:tab/>
        <w:t>having an inclusive ethos</w:t>
      </w:r>
    </w:p>
    <w:p w14:paraId="61701669" w14:textId="77777777" w:rsidR="00F25248" w:rsidRDefault="00F25248" w:rsidP="00A943F9">
      <w:pPr>
        <w:spacing w:after="0" w:line="300" w:lineRule="auto"/>
        <w:ind w:left="720" w:hanging="720"/>
      </w:pPr>
      <w:r>
        <w:t>•</w:t>
      </w:r>
      <w:r>
        <w:tab/>
        <w:t>having awareness and a reflective approach to the needs and strengths of individuals, for example, by strategically positioning or moving a child to a new space</w:t>
      </w:r>
    </w:p>
    <w:p w14:paraId="241892A3" w14:textId="77777777" w:rsidR="00F25248" w:rsidRDefault="00F25248" w:rsidP="00F25248">
      <w:pPr>
        <w:spacing w:after="0" w:line="300" w:lineRule="auto"/>
      </w:pPr>
      <w:r>
        <w:t>•</w:t>
      </w:r>
      <w:r>
        <w:tab/>
        <w:t>creating a positive learning environment</w:t>
      </w:r>
    </w:p>
    <w:p w14:paraId="5DBE3E8C" w14:textId="77777777" w:rsidR="00F25248" w:rsidRDefault="00F25248" w:rsidP="00F25248">
      <w:pPr>
        <w:spacing w:after="0" w:line="300" w:lineRule="auto"/>
      </w:pPr>
      <w:r>
        <w:t>•</w:t>
      </w:r>
      <w:r>
        <w:tab/>
        <w:t>offering verbal and non-verbal reminders to children of our expectations</w:t>
      </w:r>
    </w:p>
    <w:p w14:paraId="667257B3" w14:textId="77777777" w:rsidR="00F25248" w:rsidRDefault="00F25248" w:rsidP="00F25248">
      <w:pPr>
        <w:spacing w:after="0" w:line="300" w:lineRule="auto"/>
      </w:pPr>
      <w:r>
        <w:lastRenderedPageBreak/>
        <w:t xml:space="preserve"> </w:t>
      </w:r>
    </w:p>
    <w:p w14:paraId="4B9B5BDF" w14:textId="77777777" w:rsidR="00F25248" w:rsidRDefault="00F25248" w:rsidP="00F25248">
      <w:pPr>
        <w:spacing w:after="0" w:line="300" w:lineRule="auto"/>
      </w:pPr>
    </w:p>
    <w:p w14:paraId="22205ECB" w14:textId="77777777" w:rsidR="00F25248" w:rsidRDefault="00F25248" w:rsidP="00F25248">
      <w:pPr>
        <w:spacing w:after="0" w:line="300" w:lineRule="auto"/>
      </w:pPr>
      <w:r>
        <w:t>•</w:t>
      </w:r>
      <w:r>
        <w:tab/>
        <w:t>giving pupils specific, limited choices</w:t>
      </w:r>
    </w:p>
    <w:p w14:paraId="4EE150FC" w14:textId="77777777" w:rsidR="00F25248" w:rsidRDefault="00F25248" w:rsidP="00F25248">
      <w:pPr>
        <w:spacing w:after="0" w:line="300" w:lineRule="auto"/>
      </w:pPr>
      <w:r>
        <w:t>•</w:t>
      </w:r>
      <w:r>
        <w:tab/>
        <w:t>completing a Roots and Fruits analysis if required (Appendix 1)</w:t>
      </w:r>
    </w:p>
    <w:p w14:paraId="34ECB913" w14:textId="77777777" w:rsidR="00F25248" w:rsidRDefault="00F25248" w:rsidP="00F25248">
      <w:pPr>
        <w:spacing w:after="0" w:line="300" w:lineRule="auto"/>
      </w:pPr>
      <w:r>
        <w:t>•</w:t>
      </w:r>
      <w:r>
        <w:tab/>
        <w:t>predicting and preventing escalation through Anxiety Mapping as needed (Appendix 2).</w:t>
      </w:r>
    </w:p>
    <w:p w14:paraId="7884EC75" w14:textId="77777777" w:rsidR="00F25248" w:rsidRDefault="00F25248" w:rsidP="00F25248">
      <w:pPr>
        <w:spacing w:after="0" w:line="300" w:lineRule="auto"/>
      </w:pPr>
    </w:p>
    <w:p w14:paraId="1E704D8D" w14:textId="77777777" w:rsidR="00F25248" w:rsidRDefault="00F25248" w:rsidP="00F25248">
      <w:pPr>
        <w:spacing w:after="0" w:line="300" w:lineRule="auto"/>
      </w:pPr>
      <w:r>
        <w:t>STEP 3. Once behaviour has become disruptive, difficult or dangerous adults will aim to de-escalate by:</w:t>
      </w:r>
    </w:p>
    <w:p w14:paraId="555BD63D" w14:textId="77777777" w:rsidR="00F25248" w:rsidRDefault="00F25248" w:rsidP="00F25248">
      <w:pPr>
        <w:spacing w:after="0" w:line="300" w:lineRule="auto"/>
      </w:pPr>
      <w:r>
        <w:t>•</w:t>
      </w:r>
      <w:r>
        <w:tab/>
        <w:t>using the script (see Appendix 3)</w:t>
      </w:r>
    </w:p>
    <w:p w14:paraId="3F36CEF5" w14:textId="77777777" w:rsidR="00F25248" w:rsidRDefault="00F25248" w:rsidP="00F25248">
      <w:pPr>
        <w:spacing w:after="0" w:line="300" w:lineRule="auto"/>
      </w:pPr>
      <w:r>
        <w:t>•</w:t>
      </w:r>
      <w:r>
        <w:tab/>
        <w:t xml:space="preserve">using positive phrasing e.g. walk slowly to be safe …. </w:t>
      </w:r>
      <w:proofErr w:type="gramStart"/>
      <w:r>
        <w:t>when</w:t>
      </w:r>
      <w:proofErr w:type="gramEnd"/>
      <w:r>
        <w:t xml:space="preserve"> you’re calm we can talk about this ….. you need to ….</w:t>
      </w:r>
    </w:p>
    <w:p w14:paraId="34AE5CF4" w14:textId="77777777" w:rsidR="00F25248" w:rsidRDefault="00F25248" w:rsidP="00F25248">
      <w:pPr>
        <w:spacing w:after="0" w:line="300" w:lineRule="auto"/>
      </w:pPr>
      <w:r>
        <w:t>•</w:t>
      </w:r>
      <w:r>
        <w:tab/>
        <w:t>giving pupils specific, limited choices e.g. phonics inside or outside….</w:t>
      </w:r>
    </w:p>
    <w:p w14:paraId="2030CF37" w14:textId="77777777" w:rsidR="00F25248" w:rsidRDefault="00F25248" w:rsidP="00A943F9">
      <w:pPr>
        <w:spacing w:after="0" w:line="300" w:lineRule="auto"/>
        <w:ind w:left="720" w:hanging="720"/>
      </w:pPr>
      <w:r>
        <w:t>•</w:t>
      </w:r>
      <w:r>
        <w:tab/>
        <w:t>disempowering the behaviour – focusing on children demonstrating pro- social behaviours rather than the individual demonstrating anti-social behaviour</w:t>
      </w:r>
    </w:p>
    <w:p w14:paraId="0B8A2AE7" w14:textId="77777777" w:rsidR="00F25248" w:rsidRDefault="00F25248" w:rsidP="00A943F9">
      <w:pPr>
        <w:spacing w:after="0" w:line="300" w:lineRule="auto"/>
        <w:ind w:firstLine="720"/>
      </w:pPr>
      <w:proofErr w:type="gramStart"/>
      <w:r>
        <w:t>e.g</w:t>
      </w:r>
      <w:proofErr w:type="gramEnd"/>
      <w:r>
        <w:t>. I can see you’re listening ….</w:t>
      </w:r>
    </w:p>
    <w:p w14:paraId="4E9CA30E" w14:textId="77777777" w:rsidR="00F25248" w:rsidRDefault="00F25248" w:rsidP="00A943F9">
      <w:pPr>
        <w:spacing w:after="0" w:line="300" w:lineRule="auto"/>
        <w:ind w:left="720" w:hanging="720"/>
      </w:pPr>
      <w:r>
        <w:t>•</w:t>
      </w:r>
      <w:r>
        <w:tab/>
        <w:t>using STEP On moving and handling strategies to steer the child to safety (all school staff coming into contact with children are trained in these) (Appendix 4)</w:t>
      </w:r>
    </w:p>
    <w:p w14:paraId="6A282055" w14:textId="77777777" w:rsidR="00F25248" w:rsidRDefault="00F25248" w:rsidP="00F25248">
      <w:pPr>
        <w:spacing w:after="0" w:line="300" w:lineRule="auto"/>
      </w:pPr>
      <w:r>
        <w:t>•</w:t>
      </w:r>
      <w:r>
        <w:tab/>
        <w:t>completing a Risk Management Plan if required (Appendix 5).</w:t>
      </w:r>
    </w:p>
    <w:p w14:paraId="206D4B53" w14:textId="77777777" w:rsidR="00F25248" w:rsidRDefault="00F25248" w:rsidP="00F25248">
      <w:pPr>
        <w:spacing w:after="0" w:line="300" w:lineRule="auto"/>
      </w:pPr>
    </w:p>
    <w:p w14:paraId="1BEF7EF4" w14:textId="77777777" w:rsidR="00F25248" w:rsidRDefault="00F25248" w:rsidP="00F25248">
      <w:pPr>
        <w:spacing w:after="0" w:line="300" w:lineRule="auto"/>
      </w:pPr>
      <w:r>
        <w:t>STEP 4. Following an incident of disruptive, difficult or dangerous behaviour:</w:t>
      </w:r>
    </w:p>
    <w:p w14:paraId="4DE61B46" w14:textId="77777777" w:rsidR="00F25248" w:rsidRDefault="00F25248" w:rsidP="00A943F9">
      <w:pPr>
        <w:spacing w:after="0" w:line="300" w:lineRule="auto"/>
        <w:ind w:left="720" w:hanging="720"/>
      </w:pPr>
      <w:r>
        <w:t>•</w:t>
      </w:r>
      <w:r>
        <w:tab/>
        <w:t>provide a consequence appropriate to the incident and individual, this should be logical, purposeful and meaningful, this can be either protective or educational.</w:t>
      </w:r>
    </w:p>
    <w:p w14:paraId="0FB134F5" w14:textId="77777777" w:rsidR="00F25248" w:rsidRDefault="00F25248" w:rsidP="00F25248">
      <w:pPr>
        <w:spacing w:after="0" w:line="300" w:lineRule="auto"/>
      </w:pPr>
    </w:p>
    <w:p w14:paraId="1C495D65" w14:textId="366520D9" w:rsidR="00F25248" w:rsidRDefault="00F25248" w:rsidP="00F25248">
      <w:pPr>
        <w:spacing w:after="0" w:line="300" w:lineRule="auto"/>
      </w:pPr>
      <w:r>
        <w:t>Protective consequences are the removal of freedom to manage harm. Examples of these are, increased staff ratio, limited access to outside space, escorted in social situations, differentiated teaching space or exclusion from an area or school. The behaviour and con</w:t>
      </w:r>
      <w:r w:rsidR="00292D32">
        <w:t xml:space="preserve">sequences are </w:t>
      </w:r>
      <w:proofErr w:type="gramStart"/>
      <w:r w:rsidR="00292D32">
        <w:t xml:space="preserve">recorded </w:t>
      </w:r>
      <w:r>
        <w:t xml:space="preserve"> Educational</w:t>
      </w:r>
      <w:proofErr w:type="gramEnd"/>
      <w:r>
        <w:t xml:space="preserve"> consequences are learning, rehearsing or teaching so the freedom can be returned. Examples of these are</w:t>
      </w:r>
      <w:proofErr w:type="gramStart"/>
      <w:r>
        <w:t>;</w:t>
      </w:r>
      <w:proofErr w:type="gramEnd"/>
      <w:r>
        <w:t xml:space="preserve"> completing tasks, rehearsing, assisting with</w:t>
      </w:r>
      <w:r w:rsidR="003A4320">
        <w:t xml:space="preserve"> </w:t>
      </w:r>
      <w:r>
        <w:t>repairs,</w:t>
      </w:r>
      <w:r w:rsidR="003A4320">
        <w:t xml:space="preserve"> </w:t>
      </w:r>
      <w:r>
        <w:t>educational</w:t>
      </w:r>
      <w:r w:rsidR="003A4320">
        <w:t xml:space="preserve"> </w:t>
      </w:r>
      <w:r>
        <w:t>opportunities,</w:t>
      </w:r>
      <w:r w:rsidR="003A4320">
        <w:t xml:space="preserve"> </w:t>
      </w:r>
      <w:r>
        <w:t>research, restorative</w:t>
      </w:r>
      <w:r w:rsidR="00292D32">
        <w:t xml:space="preserve"> meetings.</w:t>
      </w:r>
      <w:r w:rsidR="00292D32">
        <w:tab/>
      </w:r>
    </w:p>
    <w:p w14:paraId="45909C9F" w14:textId="77777777" w:rsidR="00F25248" w:rsidRDefault="00F25248" w:rsidP="00F25248">
      <w:pPr>
        <w:spacing w:after="0" w:line="300" w:lineRule="auto"/>
      </w:pPr>
    </w:p>
    <w:p w14:paraId="57D54AB0" w14:textId="457A2E41" w:rsidR="00F25248" w:rsidRDefault="00F25248" w:rsidP="00F25248">
      <w:pPr>
        <w:spacing w:after="0" w:line="300" w:lineRule="auto"/>
      </w:pPr>
      <w:r>
        <w:t>The consequence for significant disruptive, difficult and dangerous behaviour is that the chil</w:t>
      </w:r>
      <w:r w:rsidR="00292D32">
        <w:t xml:space="preserve">d </w:t>
      </w:r>
      <w:proofErr w:type="gramStart"/>
      <w:r w:rsidR="00292D32">
        <w:t>is sent</w:t>
      </w:r>
      <w:proofErr w:type="gramEnd"/>
      <w:r w:rsidR="00292D32">
        <w:t xml:space="preserve"> to the </w:t>
      </w:r>
      <w:proofErr w:type="spellStart"/>
      <w:r w:rsidR="00292D32">
        <w:t>Headteacher</w:t>
      </w:r>
      <w:r>
        <w:t>or</w:t>
      </w:r>
      <w:proofErr w:type="spellEnd"/>
      <w:r>
        <w:t xml:space="preserve"> designated senior teacher. This is deemed as being serious and may result in:</w:t>
      </w:r>
    </w:p>
    <w:p w14:paraId="2C9F345B" w14:textId="77777777" w:rsidR="00F25248" w:rsidRDefault="00F25248" w:rsidP="00F25248">
      <w:pPr>
        <w:spacing w:after="0" w:line="300" w:lineRule="auto"/>
      </w:pPr>
      <w:r>
        <w:t>•</w:t>
      </w:r>
      <w:r>
        <w:tab/>
        <w:t>A phone call and/or letter sent to parents or carers (Appendix 6)</w:t>
      </w:r>
    </w:p>
    <w:p w14:paraId="72A8488B" w14:textId="6C99DC6D" w:rsidR="00F25248" w:rsidRDefault="00F25248" w:rsidP="00F25248">
      <w:pPr>
        <w:spacing w:after="0" w:line="300" w:lineRule="auto"/>
      </w:pPr>
      <w:r>
        <w:t>•</w:t>
      </w:r>
      <w:r>
        <w:tab/>
        <w:t>A child being excluded from school. Little Gaddesden School follows the Hertfordshire County Exclusion Policy</w:t>
      </w:r>
    </w:p>
    <w:p w14:paraId="3CF3F342" w14:textId="77777777" w:rsidR="00F25248" w:rsidRDefault="00F25248" w:rsidP="00A943F9">
      <w:pPr>
        <w:spacing w:after="0" w:line="300" w:lineRule="auto"/>
        <w:ind w:left="720" w:hanging="720"/>
      </w:pPr>
      <w:r>
        <w:t>•</w:t>
      </w:r>
      <w:r>
        <w:tab/>
        <w:t xml:space="preserve">Guidance </w:t>
      </w:r>
      <w:proofErr w:type="gramStart"/>
      <w:r>
        <w:t>being sought</w:t>
      </w:r>
      <w:proofErr w:type="gramEnd"/>
      <w:r>
        <w:t xml:space="preserve"> from STEPS Central Supervision and an Individual Risk Management Plan (Appendix 5) being written. (This is shared with parents and all staff </w:t>
      </w:r>
      <w:proofErr w:type="gramStart"/>
      <w:r>
        <w:t>coming into contact with</w:t>
      </w:r>
      <w:proofErr w:type="gramEnd"/>
      <w:r>
        <w:t xml:space="preserve"> the child.)</w:t>
      </w:r>
    </w:p>
    <w:p w14:paraId="75C80111" w14:textId="77777777" w:rsidR="00F25248" w:rsidRDefault="00F25248" w:rsidP="00F25248">
      <w:pPr>
        <w:spacing w:after="0" w:line="300" w:lineRule="auto"/>
      </w:pPr>
      <w:r>
        <w:t xml:space="preserve"> </w:t>
      </w:r>
    </w:p>
    <w:p w14:paraId="14DDDE11" w14:textId="77777777" w:rsidR="00F25248" w:rsidRDefault="00F25248" w:rsidP="00F25248">
      <w:pPr>
        <w:spacing w:after="0" w:line="300" w:lineRule="auto"/>
      </w:pPr>
    </w:p>
    <w:p w14:paraId="1E9CF371" w14:textId="77777777" w:rsidR="00F25248" w:rsidRDefault="00F25248" w:rsidP="00F25248">
      <w:pPr>
        <w:spacing w:after="0" w:line="300" w:lineRule="auto"/>
      </w:pPr>
      <w:r>
        <w:t xml:space="preserve">If three letters are written in one term, this will normally result in automatic </w:t>
      </w:r>
      <w:proofErr w:type="gramStart"/>
      <w:r>
        <w:t>short term</w:t>
      </w:r>
      <w:proofErr w:type="gramEnd"/>
      <w:r>
        <w:t xml:space="preserve"> exclusion in line the with Hertfordshire County Exclusion Policy. This does not affect the Headteacher’s right to take immediate action in the case of any serious incident.</w:t>
      </w:r>
    </w:p>
    <w:p w14:paraId="0633F18C" w14:textId="77777777" w:rsidR="00F25248" w:rsidRDefault="00F25248" w:rsidP="00F25248">
      <w:pPr>
        <w:spacing w:after="0" w:line="300" w:lineRule="auto"/>
      </w:pPr>
    </w:p>
    <w:p w14:paraId="11C643E1" w14:textId="77777777" w:rsidR="00F25248" w:rsidRDefault="00F25248" w:rsidP="00F25248">
      <w:pPr>
        <w:spacing w:after="0" w:line="300" w:lineRule="auto"/>
      </w:pPr>
      <w:r>
        <w:t>STEP 5. Following an incident of disruptive, difficult or dangerous behaviour we reflect, repair and restore by:</w:t>
      </w:r>
    </w:p>
    <w:p w14:paraId="7E26D52B" w14:textId="77777777" w:rsidR="00F25248" w:rsidRDefault="00F25248" w:rsidP="00F25248">
      <w:pPr>
        <w:spacing w:after="0" w:line="300" w:lineRule="auto"/>
      </w:pPr>
      <w:r>
        <w:t>•</w:t>
      </w:r>
      <w:r>
        <w:tab/>
        <w:t>revisiting the experience with the child when they are calm, relaxed and reflective</w:t>
      </w:r>
    </w:p>
    <w:p w14:paraId="32CCC8EF" w14:textId="77777777" w:rsidR="00F25248" w:rsidRDefault="00F25248" w:rsidP="00A943F9">
      <w:pPr>
        <w:spacing w:after="0" w:line="300" w:lineRule="auto"/>
        <w:ind w:left="720" w:hanging="720"/>
      </w:pPr>
      <w:r>
        <w:lastRenderedPageBreak/>
        <w:t>•</w:t>
      </w:r>
      <w:r>
        <w:tab/>
        <w:t xml:space="preserve">retell the story with an adult and record, on the given format (See Appendix 7) what happened before, what the </w:t>
      </w:r>
      <w:bookmarkStart w:id="0" w:name="_GoBack"/>
      <w:bookmarkEnd w:id="0"/>
      <w:r>
        <w:t>behaviour was, what the consequence was and the pro-social choice they could have made and would do next time</w:t>
      </w:r>
    </w:p>
    <w:p w14:paraId="75454B78" w14:textId="77777777" w:rsidR="00F25248" w:rsidRDefault="00F25248" w:rsidP="00F25248">
      <w:pPr>
        <w:spacing w:after="0" w:line="300" w:lineRule="auto"/>
      </w:pPr>
      <w:r>
        <w:t>•</w:t>
      </w:r>
      <w:r>
        <w:tab/>
        <w:t>discuss the behaviour and focus on the act not the child.</w:t>
      </w:r>
    </w:p>
    <w:p w14:paraId="7E6D21D7" w14:textId="77777777" w:rsidR="00F25248" w:rsidRDefault="00F25248" w:rsidP="00F25248">
      <w:pPr>
        <w:spacing w:after="0" w:line="300" w:lineRule="auto"/>
      </w:pPr>
    </w:p>
    <w:p w14:paraId="3BB840FF" w14:textId="77777777" w:rsidR="00F25248" w:rsidRDefault="00F25248" w:rsidP="00F25248">
      <w:pPr>
        <w:spacing w:after="0" w:line="300" w:lineRule="auto"/>
      </w:pPr>
      <w:r>
        <w:t>Differentiated response</w:t>
      </w:r>
    </w:p>
    <w:p w14:paraId="26A25546" w14:textId="77777777" w:rsidR="00F25248" w:rsidRDefault="00F25248" w:rsidP="00F25248">
      <w:pPr>
        <w:spacing w:after="0" w:line="300" w:lineRule="auto"/>
      </w:pPr>
      <w:r>
        <w:t>We recognise that there are times when a differentiated response is needed. If children find it hard to adhere to the pro-social behaviour model, we have a flexible approach depending on individual circumstances. We recognise that difficult or dangerous behaviour patterns may arise because of poor self-image, possibly because the child is not succeeding socially or academically. To predict and prevent escalation of difficult or dangerous behaviour we undertake Anxiety Mapping (Appendix 2) and the Roots and Fruits analysis (Appendix 1) in order to explore behaviour and identify root causes and solutions. A Risk Management Plan (Appendix 5) may be required for an individual child. The purpose of the plan is to:</w:t>
      </w:r>
    </w:p>
    <w:p w14:paraId="3CAE21B7" w14:textId="77777777" w:rsidR="00F25248" w:rsidRDefault="00F25248" w:rsidP="00F25248">
      <w:pPr>
        <w:spacing w:after="0" w:line="300" w:lineRule="auto"/>
      </w:pPr>
      <w:r>
        <w:t>•</w:t>
      </w:r>
      <w:r>
        <w:tab/>
        <w:t>provide a consistent response and approach by all adults</w:t>
      </w:r>
    </w:p>
    <w:p w14:paraId="7F5047A9" w14:textId="77777777" w:rsidR="00F25248" w:rsidRDefault="00F25248" w:rsidP="00F25248">
      <w:pPr>
        <w:spacing w:after="0" w:line="300" w:lineRule="auto"/>
      </w:pPr>
      <w:r>
        <w:t>•</w:t>
      </w:r>
      <w:r>
        <w:tab/>
        <w:t>promote pro-social behaviour and identify strengths and interests</w:t>
      </w:r>
    </w:p>
    <w:p w14:paraId="45DA2AF6" w14:textId="77777777" w:rsidR="00F25248" w:rsidRDefault="00F25248" w:rsidP="00F25248">
      <w:pPr>
        <w:spacing w:after="0" w:line="300" w:lineRule="auto"/>
      </w:pPr>
      <w:r>
        <w:t>•</w:t>
      </w:r>
      <w:r>
        <w:tab/>
        <w:t>provide targeted opportunities for pro-social experiences</w:t>
      </w:r>
    </w:p>
    <w:p w14:paraId="5DAEEFEA" w14:textId="77777777" w:rsidR="00F25248" w:rsidRDefault="00F25248" w:rsidP="00F25248">
      <w:pPr>
        <w:spacing w:after="0" w:line="300" w:lineRule="auto"/>
      </w:pPr>
      <w:r>
        <w:t>•</w:t>
      </w:r>
      <w:r>
        <w:tab/>
        <w:t>provide a personalised approach to their specific behavioural needs.</w:t>
      </w:r>
    </w:p>
    <w:p w14:paraId="1B36C7F7" w14:textId="77777777" w:rsidR="00F25248" w:rsidRDefault="00F25248" w:rsidP="00F25248">
      <w:pPr>
        <w:spacing w:after="0" w:line="300" w:lineRule="auto"/>
      </w:pPr>
    </w:p>
    <w:p w14:paraId="1FA20E0C" w14:textId="77777777" w:rsidR="00F25248" w:rsidRDefault="00F25248" w:rsidP="00F25248">
      <w:pPr>
        <w:spacing w:after="0" w:line="300" w:lineRule="auto"/>
      </w:pPr>
      <w:r>
        <w:t>These children may require additional more specialised intervention from an external agency that can provide advice and guidance. These agencies might include:</w:t>
      </w:r>
    </w:p>
    <w:p w14:paraId="2701A87E" w14:textId="77777777" w:rsidR="00F25248" w:rsidRDefault="00F25248" w:rsidP="00F25248">
      <w:pPr>
        <w:spacing w:after="0" w:line="300" w:lineRule="auto"/>
      </w:pPr>
      <w:r>
        <w:t>•</w:t>
      </w:r>
      <w:r>
        <w:tab/>
        <w:t>the Herts County Council Behaviour Support Team (STEPS Central Supervision)</w:t>
      </w:r>
    </w:p>
    <w:p w14:paraId="05A9C437" w14:textId="77777777" w:rsidR="00F25248" w:rsidRDefault="00F25248" w:rsidP="00F25248">
      <w:pPr>
        <w:spacing w:after="0" w:line="300" w:lineRule="auto"/>
      </w:pPr>
      <w:r>
        <w:t>•</w:t>
      </w:r>
      <w:r>
        <w:tab/>
        <w:t>an Educational Psychologist</w:t>
      </w:r>
    </w:p>
    <w:p w14:paraId="5CD92EAC" w14:textId="600ACB58" w:rsidR="00F25248" w:rsidRDefault="00292D32" w:rsidP="00F25248">
      <w:pPr>
        <w:spacing w:after="0" w:line="300" w:lineRule="auto"/>
      </w:pPr>
      <w:r>
        <w:t>•</w:t>
      </w:r>
      <w:r>
        <w:tab/>
      </w:r>
      <w:proofErr w:type="gramStart"/>
      <w:r>
        <w:t>a</w:t>
      </w:r>
      <w:proofErr w:type="gramEnd"/>
      <w:r>
        <w:t xml:space="preserve"> member of CAMHs</w:t>
      </w:r>
    </w:p>
    <w:p w14:paraId="12E05B46" w14:textId="77777777" w:rsidR="00F25248" w:rsidRDefault="00F25248" w:rsidP="00F25248">
      <w:pPr>
        <w:spacing w:after="0" w:line="300" w:lineRule="auto"/>
      </w:pPr>
      <w:r>
        <w:t>•</w:t>
      </w:r>
      <w:r>
        <w:tab/>
        <w:t>Dacorum Educational Support Centre.</w:t>
      </w:r>
    </w:p>
    <w:p w14:paraId="441A374A" w14:textId="77777777" w:rsidR="00F25248" w:rsidRDefault="00F25248" w:rsidP="00F25248">
      <w:pPr>
        <w:spacing w:after="0" w:line="300" w:lineRule="auto"/>
      </w:pPr>
    </w:p>
    <w:p w14:paraId="3CC7E7D3" w14:textId="77777777" w:rsidR="00F25248" w:rsidRDefault="00F25248" w:rsidP="00F25248">
      <w:pPr>
        <w:spacing w:after="0" w:line="300" w:lineRule="auto"/>
      </w:pPr>
      <w:r>
        <w:t>Restrictive physical intervention</w:t>
      </w:r>
    </w:p>
    <w:p w14:paraId="5C15709A" w14:textId="77777777" w:rsidR="00F25248" w:rsidRDefault="00F25248" w:rsidP="00F25248">
      <w:pPr>
        <w:spacing w:after="0" w:line="300" w:lineRule="auto"/>
      </w:pPr>
      <w:r>
        <w:t>Members of staff take steps in advance to avoid the need for restrictive physical intervention.</w:t>
      </w:r>
    </w:p>
    <w:p w14:paraId="3D8DB3D0" w14:textId="77777777" w:rsidR="00F25248" w:rsidRDefault="00F25248" w:rsidP="00F25248">
      <w:pPr>
        <w:spacing w:after="0" w:line="300" w:lineRule="auto"/>
      </w:pPr>
      <w:r>
        <w:t>The use of restrictive physical interventions is only appropriate in the following circumstances:</w:t>
      </w:r>
    </w:p>
    <w:p w14:paraId="003813AC" w14:textId="77777777" w:rsidR="00F25248" w:rsidRDefault="00F25248" w:rsidP="00F25248">
      <w:pPr>
        <w:spacing w:after="0" w:line="300" w:lineRule="auto"/>
      </w:pPr>
      <w:r>
        <w:t>•</w:t>
      </w:r>
      <w:r>
        <w:tab/>
        <w:t>to prevent a child from committing a criminal offence</w:t>
      </w:r>
    </w:p>
    <w:p w14:paraId="0257708D" w14:textId="77777777" w:rsidR="00F25248" w:rsidRDefault="00F25248" w:rsidP="00F25248">
      <w:pPr>
        <w:spacing w:after="0" w:line="300" w:lineRule="auto"/>
      </w:pPr>
      <w:r>
        <w:t>•</w:t>
      </w:r>
      <w:r>
        <w:tab/>
        <w:t>to prevent a child from injuring self or others</w:t>
      </w:r>
    </w:p>
    <w:p w14:paraId="6F857423" w14:textId="77777777" w:rsidR="00F25248" w:rsidRDefault="00F25248" w:rsidP="00F25248">
      <w:pPr>
        <w:spacing w:after="0" w:line="300" w:lineRule="auto"/>
      </w:pPr>
      <w:r>
        <w:t xml:space="preserve"> </w:t>
      </w:r>
    </w:p>
    <w:p w14:paraId="6DC563A7" w14:textId="77777777" w:rsidR="00F25248" w:rsidRDefault="00F25248" w:rsidP="00F25248">
      <w:pPr>
        <w:spacing w:after="0" w:line="300" w:lineRule="auto"/>
      </w:pPr>
    </w:p>
    <w:p w14:paraId="488CEEE2" w14:textId="77777777" w:rsidR="00F25248" w:rsidRDefault="00F25248" w:rsidP="00F25248">
      <w:pPr>
        <w:spacing w:after="0" w:line="300" w:lineRule="auto"/>
      </w:pPr>
      <w:r>
        <w:t>•</w:t>
      </w:r>
      <w:r>
        <w:tab/>
        <w:t>to prevent or stop a child from causing serious damage to property.</w:t>
      </w:r>
    </w:p>
    <w:p w14:paraId="61B53F9F" w14:textId="77777777" w:rsidR="00F25248" w:rsidRDefault="00F25248" w:rsidP="00F25248">
      <w:pPr>
        <w:spacing w:after="0" w:line="300" w:lineRule="auto"/>
      </w:pPr>
    </w:p>
    <w:p w14:paraId="0156A9B5" w14:textId="77777777" w:rsidR="00F25248" w:rsidRDefault="00F25248" w:rsidP="00F25248">
      <w:pPr>
        <w:spacing w:after="0" w:line="300" w:lineRule="auto"/>
      </w:pPr>
      <w:r>
        <w:t>Relationship to other policies;</w:t>
      </w:r>
    </w:p>
    <w:p w14:paraId="74B92A4A" w14:textId="4A4A2219" w:rsidR="00F25248" w:rsidRDefault="00F25248" w:rsidP="00F25248">
      <w:pPr>
        <w:spacing w:after="0" w:line="300" w:lineRule="auto"/>
      </w:pPr>
      <w:r>
        <w:t>The Behaviour Policy is linked to and is to be read in conjunction with Little Gaddesden School’s:</w:t>
      </w:r>
    </w:p>
    <w:p w14:paraId="7E985928" w14:textId="77777777" w:rsidR="00F25248" w:rsidRDefault="00F25248" w:rsidP="00F25248">
      <w:pPr>
        <w:spacing w:after="0" w:line="300" w:lineRule="auto"/>
      </w:pPr>
      <w:r>
        <w:t>•</w:t>
      </w:r>
      <w:r>
        <w:tab/>
        <w:t>Child Protection Policy</w:t>
      </w:r>
    </w:p>
    <w:p w14:paraId="35A15E13" w14:textId="77777777" w:rsidR="00F25248" w:rsidRDefault="00F25248" w:rsidP="00F25248">
      <w:pPr>
        <w:spacing w:after="0" w:line="300" w:lineRule="auto"/>
      </w:pPr>
      <w:r>
        <w:t>•</w:t>
      </w:r>
      <w:r>
        <w:tab/>
        <w:t>Inclusion Policy</w:t>
      </w:r>
    </w:p>
    <w:p w14:paraId="0AA2D333" w14:textId="1109FCAA" w:rsidR="00F25248" w:rsidRDefault="00AA705B" w:rsidP="00F25248">
      <w:pPr>
        <w:spacing w:after="0" w:line="300" w:lineRule="auto"/>
      </w:pPr>
      <w:r>
        <w:t>•</w:t>
      </w:r>
      <w:r>
        <w:tab/>
        <w:t xml:space="preserve">Equality Objectives and Compliance Information </w:t>
      </w:r>
    </w:p>
    <w:p w14:paraId="238D0C44" w14:textId="77777777" w:rsidR="00F25248" w:rsidRDefault="00F25248" w:rsidP="00F25248">
      <w:pPr>
        <w:spacing w:after="0" w:line="300" w:lineRule="auto"/>
      </w:pPr>
      <w:r>
        <w:t>•</w:t>
      </w:r>
      <w:r>
        <w:tab/>
        <w:t>SEND Policy</w:t>
      </w:r>
    </w:p>
    <w:p w14:paraId="751C6424" w14:textId="01DFF22F" w:rsidR="00F25248" w:rsidRDefault="00F25248" w:rsidP="00F25248">
      <w:pPr>
        <w:spacing w:after="0" w:line="300" w:lineRule="auto"/>
      </w:pPr>
      <w:r>
        <w:t>•</w:t>
      </w:r>
      <w:r>
        <w:tab/>
      </w:r>
      <w:r w:rsidR="00AA705B">
        <w:t xml:space="preserve">Behaviour principles Behaviour, Discipline and </w:t>
      </w:r>
      <w:r>
        <w:t>Anti-Bullying Policy</w:t>
      </w:r>
    </w:p>
    <w:p w14:paraId="5D3AB84E" w14:textId="77777777" w:rsidR="00F25248" w:rsidRDefault="00F25248" w:rsidP="00F25248">
      <w:pPr>
        <w:spacing w:after="0" w:line="300" w:lineRule="auto"/>
      </w:pPr>
      <w:r>
        <w:t>•</w:t>
      </w:r>
      <w:r>
        <w:tab/>
        <w:t>Home School Agreement</w:t>
      </w:r>
    </w:p>
    <w:p w14:paraId="30BD72A9" w14:textId="77777777" w:rsidR="00F25248" w:rsidRDefault="00F25248" w:rsidP="00F25248">
      <w:pPr>
        <w:spacing w:after="0" w:line="300" w:lineRule="auto"/>
      </w:pPr>
      <w:r>
        <w:t>•</w:t>
      </w:r>
      <w:r>
        <w:tab/>
        <w:t>Staff Code of Conduct</w:t>
      </w:r>
    </w:p>
    <w:p w14:paraId="6EE48D91" w14:textId="77777777" w:rsidR="00F25248" w:rsidRDefault="00F25248" w:rsidP="00F25248">
      <w:pPr>
        <w:spacing w:after="0" w:line="300" w:lineRule="auto"/>
      </w:pPr>
      <w:r>
        <w:lastRenderedPageBreak/>
        <w:t>•</w:t>
      </w:r>
      <w:r>
        <w:tab/>
        <w:t>Teaching and Learning Policy</w:t>
      </w:r>
    </w:p>
    <w:p w14:paraId="5117DB27" w14:textId="77777777" w:rsidR="00F25248" w:rsidRDefault="00F25248" w:rsidP="00F25248">
      <w:pPr>
        <w:spacing w:after="0" w:line="300" w:lineRule="auto"/>
      </w:pPr>
      <w:r>
        <w:t>•</w:t>
      </w:r>
      <w:r>
        <w:tab/>
        <w:t>Marking and Feedback Policy.</w:t>
      </w:r>
    </w:p>
    <w:p w14:paraId="1B3F3B2A" w14:textId="77777777" w:rsidR="00F25248" w:rsidRDefault="00F25248" w:rsidP="00F25248">
      <w:pPr>
        <w:spacing w:after="0" w:line="300" w:lineRule="auto"/>
      </w:pPr>
      <w:r>
        <w:t xml:space="preserve"> </w:t>
      </w:r>
    </w:p>
    <w:p w14:paraId="63CD857C" w14:textId="77777777" w:rsidR="00F25248" w:rsidRDefault="00F25248" w:rsidP="00F25248">
      <w:pPr>
        <w:spacing w:after="0" w:line="300" w:lineRule="auto"/>
      </w:pPr>
    </w:p>
    <w:p w14:paraId="5E86CDF9" w14:textId="77777777" w:rsidR="00F25248" w:rsidRDefault="00F25248" w:rsidP="00F25248">
      <w:pPr>
        <w:spacing w:after="0" w:line="300" w:lineRule="auto"/>
      </w:pPr>
      <w:r>
        <w:t>Appendices</w:t>
      </w:r>
    </w:p>
    <w:p w14:paraId="7498A0D2" w14:textId="77777777" w:rsidR="00F25248" w:rsidRDefault="00F25248" w:rsidP="00F25248">
      <w:pPr>
        <w:spacing w:after="0" w:line="300" w:lineRule="auto"/>
      </w:pPr>
      <w:r>
        <w:t>Appendix1: Roots and Fruits Analysis Appendix 2: Anxiety Map</w:t>
      </w:r>
    </w:p>
    <w:p w14:paraId="1E5E908D" w14:textId="77777777" w:rsidR="00F25248" w:rsidRDefault="00F25248" w:rsidP="00F25248">
      <w:pPr>
        <w:spacing w:after="0" w:line="300" w:lineRule="auto"/>
      </w:pPr>
      <w:r>
        <w:t>Appendix 3: De-escalation Scripts</w:t>
      </w:r>
    </w:p>
    <w:p w14:paraId="2CDC393B" w14:textId="77777777" w:rsidR="00F25248" w:rsidRDefault="00F25248" w:rsidP="00F25248">
      <w:pPr>
        <w:spacing w:after="0" w:line="300" w:lineRule="auto"/>
      </w:pPr>
      <w:r>
        <w:t>Appendix 4: STEP On Moving and Handling Strategies Appendix 5: Risk Management Plan</w:t>
      </w:r>
    </w:p>
    <w:p w14:paraId="178C5544" w14:textId="77777777" w:rsidR="00F25248" w:rsidRDefault="00F25248" w:rsidP="00F25248">
      <w:pPr>
        <w:spacing w:after="0" w:line="300" w:lineRule="auto"/>
      </w:pPr>
      <w:r>
        <w:t>Appendix 6: Letter to Parents Following Significant Disruptive, Difficult or Dangerous Behaviour</w:t>
      </w:r>
    </w:p>
    <w:p w14:paraId="7DAFDA74" w14:textId="77777777" w:rsidR="00F25248" w:rsidRDefault="00F25248" w:rsidP="00F25248">
      <w:pPr>
        <w:spacing w:after="0" w:line="300" w:lineRule="auto"/>
      </w:pPr>
      <w:r>
        <w:t>Appendix 7: Reflect, Restore and Repair Recording Format</w:t>
      </w:r>
    </w:p>
    <w:p w14:paraId="15C5F8D6" w14:textId="77777777" w:rsidR="0054770F" w:rsidRDefault="00F25248" w:rsidP="0054770F">
      <w:pPr>
        <w:spacing w:after="0" w:line="300" w:lineRule="auto"/>
      </w:pPr>
      <w:r>
        <w:t>Appendix 8: Little Gaddesden School’s Home School Agreement</w:t>
      </w:r>
    </w:p>
    <w:p w14:paraId="0C536B90" w14:textId="00F6C5BD" w:rsidR="0054770F" w:rsidRPr="0054770F" w:rsidRDefault="0054770F" w:rsidP="0054770F">
      <w:pPr>
        <w:spacing w:after="0" w:line="300" w:lineRule="auto"/>
      </w:pPr>
      <w:r w:rsidRPr="0054770F">
        <w:rPr>
          <w:bCs/>
        </w:rPr>
        <w:t>Appendix 9: Guidelines for physical contact with children</w:t>
      </w:r>
    </w:p>
    <w:p w14:paraId="34FCE48E" w14:textId="160C8322" w:rsidR="0054770F" w:rsidRDefault="0054770F" w:rsidP="00F25248">
      <w:pPr>
        <w:spacing w:after="0" w:line="300" w:lineRule="auto"/>
      </w:pPr>
      <w:r>
        <w:t xml:space="preserve">Appendix 10: Golden Rules </w:t>
      </w:r>
    </w:p>
    <w:p w14:paraId="22D8CD17" w14:textId="77777777" w:rsidR="00F25248" w:rsidRDefault="00F25248" w:rsidP="00F25248">
      <w:pPr>
        <w:spacing w:after="0" w:line="300" w:lineRule="auto"/>
      </w:pPr>
      <w:r>
        <w:t xml:space="preserve"> </w:t>
      </w:r>
    </w:p>
    <w:p w14:paraId="7240BED3" w14:textId="77777777" w:rsidR="00F25248" w:rsidRDefault="00F25248" w:rsidP="00F25248">
      <w:pPr>
        <w:spacing w:after="0" w:line="300" w:lineRule="auto"/>
      </w:pPr>
    </w:p>
    <w:p w14:paraId="5626301A" w14:textId="77777777" w:rsidR="003122B9" w:rsidRDefault="003122B9">
      <w:r>
        <w:br w:type="page"/>
      </w:r>
    </w:p>
    <w:p w14:paraId="7313BC69" w14:textId="0E36809D" w:rsidR="00F25248" w:rsidRDefault="00F25248" w:rsidP="00F25248">
      <w:pPr>
        <w:spacing w:after="0" w:line="300" w:lineRule="auto"/>
      </w:pPr>
    </w:p>
    <w:p w14:paraId="4001E191" w14:textId="1DD2E453" w:rsidR="00F25248" w:rsidRDefault="003122B9" w:rsidP="00F25248">
      <w:pPr>
        <w:spacing w:after="0" w:line="300" w:lineRule="auto"/>
      </w:pPr>
      <w:r>
        <w:rPr>
          <w:noProof/>
          <w:lang w:eastAsia="en-GB"/>
        </w:rPr>
        <w:drawing>
          <wp:inline distT="0" distB="0" distL="0" distR="0" wp14:anchorId="3E8E136D" wp14:editId="1F47D12F">
            <wp:extent cx="6750423" cy="8858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554" t="20505" r="67675" b="8653"/>
                    <a:stretch/>
                  </pic:blipFill>
                  <pic:spPr bwMode="auto">
                    <a:xfrm>
                      <a:off x="0" y="0"/>
                      <a:ext cx="6792377" cy="8914039"/>
                    </a:xfrm>
                    <a:prstGeom prst="rect">
                      <a:avLst/>
                    </a:prstGeom>
                    <a:ln>
                      <a:noFill/>
                    </a:ln>
                    <a:extLst>
                      <a:ext uri="{53640926-AAD7-44D8-BBD7-CCE9431645EC}">
                        <a14:shadowObscured xmlns:a14="http://schemas.microsoft.com/office/drawing/2010/main"/>
                      </a:ext>
                    </a:extLst>
                  </pic:spPr>
                </pic:pic>
              </a:graphicData>
            </a:graphic>
          </wp:inline>
        </w:drawing>
      </w:r>
    </w:p>
    <w:p w14:paraId="4171C961" w14:textId="77777777" w:rsidR="003122B9" w:rsidRDefault="003122B9" w:rsidP="00F25248">
      <w:pPr>
        <w:spacing w:after="0" w:line="300" w:lineRule="auto"/>
        <w:sectPr w:rsidR="003122B9" w:rsidSect="00C33C3C">
          <w:headerReference w:type="default" r:id="rId7"/>
          <w:footerReference w:type="default" r:id="rId8"/>
          <w:headerReference w:type="first" r:id="rId9"/>
          <w:footerReference w:type="first" r:id="rId10"/>
          <w:pgSz w:w="11906" w:h="16838"/>
          <w:pgMar w:top="567" w:right="567" w:bottom="567" w:left="567" w:header="567" w:footer="567" w:gutter="0"/>
          <w:cols w:space="708"/>
          <w:titlePg/>
          <w:docGrid w:linePitch="360"/>
        </w:sectPr>
      </w:pPr>
    </w:p>
    <w:p w14:paraId="2810D086" w14:textId="6462E244" w:rsidR="00F25248" w:rsidRDefault="003122B9" w:rsidP="00F25248">
      <w:pPr>
        <w:spacing w:after="0" w:line="300" w:lineRule="auto"/>
      </w:pPr>
      <w:r>
        <w:rPr>
          <w:noProof/>
          <w:lang w:eastAsia="en-GB"/>
        </w:rPr>
        <w:drawing>
          <wp:inline distT="0" distB="0" distL="0" distR="0" wp14:anchorId="514481D3" wp14:editId="38A671A7">
            <wp:extent cx="7584141" cy="52583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98" t="32156" r="64606" b="19364"/>
                    <a:stretch/>
                  </pic:blipFill>
                  <pic:spPr bwMode="auto">
                    <a:xfrm>
                      <a:off x="0" y="0"/>
                      <a:ext cx="7646030" cy="5301248"/>
                    </a:xfrm>
                    <a:prstGeom prst="rect">
                      <a:avLst/>
                    </a:prstGeom>
                    <a:ln>
                      <a:noFill/>
                    </a:ln>
                    <a:extLst>
                      <a:ext uri="{53640926-AAD7-44D8-BBD7-CCE9431645EC}">
                        <a14:shadowObscured xmlns:a14="http://schemas.microsoft.com/office/drawing/2010/main"/>
                      </a:ext>
                    </a:extLst>
                  </pic:spPr>
                </pic:pic>
              </a:graphicData>
            </a:graphic>
          </wp:inline>
        </w:drawing>
      </w:r>
      <w:r w:rsidR="00F25248">
        <w:t xml:space="preserve"> </w:t>
      </w:r>
    </w:p>
    <w:p w14:paraId="1285F565" w14:textId="77777777" w:rsidR="003122B9" w:rsidRDefault="003122B9">
      <w:r>
        <w:br w:type="page"/>
      </w:r>
    </w:p>
    <w:p w14:paraId="5F2B9C0A" w14:textId="77777777" w:rsidR="003122B9" w:rsidRDefault="003122B9" w:rsidP="00F25248">
      <w:pPr>
        <w:spacing w:after="0" w:line="300" w:lineRule="auto"/>
        <w:sectPr w:rsidR="003122B9" w:rsidSect="003122B9">
          <w:pgSz w:w="16838" w:h="11906" w:orient="landscape"/>
          <w:pgMar w:top="567" w:right="567" w:bottom="567" w:left="567" w:header="567" w:footer="567" w:gutter="0"/>
          <w:cols w:space="708"/>
          <w:titlePg/>
          <w:docGrid w:linePitch="360"/>
        </w:sectPr>
      </w:pPr>
    </w:p>
    <w:p w14:paraId="281C76BA" w14:textId="45476647" w:rsidR="00F25248" w:rsidRPr="00EB78E6" w:rsidRDefault="00F25248" w:rsidP="00F25248">
      <w:pPr>
        <w:spacing w:after="0" w:line="300" w:lineRule="auto"/>
        <w:rPr>
          <w:b/>
          <w:bCs/>
        </w:rPr>
      </w:pPr>
      <w:r w:rsidRPr="00EB78E6">
        <w:rPr>
          <w:b/>
          <w:bCs/>
        </w:rPr>
        <w:t>Appendix 3: De-escalation Script</w:t>
      </w:r>
    </w:p>
    <w:p w14:paraId="67039370" w14:textId="77777777" w:rsidR="00F25248" w:rsidRDefault="00F25248" w:rsidP="00F25248">
      <w:pPr>
        <w:spacing w:after="0" w:line="300" w:lineRule="auto"/>
      </w:pPr>
    </w:p>
    <w:p w14:paraId="0F3C0FAD" w14:textId="77777777" w:rsidR="00F25248" w:rsidRDefault="00F25248" w:rsidP="00F25248">
      <w:pPr>
        <w:spacing w:after="0" w:line="300" w:lineRule="auto"/>
      </w:pPr>
      <w:r>
        <w:t>Adults need to be aware that when children display disruptive, difficult or dangerous behaviour they may initially be upset or emotionally distressed. Action needs to be taken to calm the situation.</w:t>
      </w:r>
    </w:p>
    <w:p w14:paraId="0E32071D" w14:textId="77777777" w:rsidR="00F25248" w:rsidRDefault="00F25248" w:rsidP="00F25248">
      <w:pPr>
        <w:spacing w:after="0" w:line="300" w:lineRule="auto"/>
      </w:pPr>
    </w:p>
    <w:p w14:paraId="30479DE8" w14:textId="77777777" w:rsidR="00F25248" w:rsidRDefault="00F25248" w:rsidP="00F25248">
      <w:pPr>
        <w:spacing w:after="0" w:line="300" w:lineRule="auto"/>
      </w:pPr>
      <w:r>
        <w:t>The principles of de-escalation are:</w:t>
      </w:r>
    </w:p>
    <w:p w14:paraId="468193DD" w14:textId="77777777" w:rsidR="00F25248" w:rsidRDefault="00F25248" w:rsidP="00F25248">
      <w:pPr>
        <w:spacing w:after="0" w:line="300" w:lineRule="auto"/>
      </w:pPr>
      <w:r>
        <w:t>•</w:t>
      </w:r>
      <w:r>
        <w:tab/>
        <w:t>use the child’s name</w:t>
      </w:r>
    </w:p>
    <w:p w14:paraId="7412632B" w14:textId="77777777" w:rsidR="00F25248" w:rsidRDefault="00F25248" w:rsidP="00F25248">
      <w:pPr>
        <w:spacing w:after="0" w:line="300" w:lineRule="auto"/>
      </w:pPr>
      <w:r>
        <w:t>•</w:t>
      </w:r>
      <w:r>
        <w:tab/>
        <w:t>acknowledge their right to their feelings</w:t>
      </w:r>
    </w:p>
    <w:p w14:paraId="00735951" w14:textId="77777777" w:rsidR="00F25248" w:rsidRDefault="00F25248" w:rsidP="00F25248">
      <w:pPr>
        <w:spacing w:after="0" w:line="300" w:lineRule="auto"/>
      </w:pPr>
      <w:r>
        <w:t>•</w:t>
      </w:r>
      <w:r>
        <w:tab/>
        <w:t>tell them why you are there.</w:t>
      </w:r>
    </w:p>
    <w:p w14:paraId="64363318" w14:textId="77777777" w:rsidR="00F25248" w:rsidRDefault="00F25248" w:rsidP="00F25248">
      <w:pPr>
        <w:spacing w:after="0" w:line="300" w:lineRule="auto"/>
      </w:pPr>
      <w:r>
        <w:t>Using a de-escalation script gives a focussed, calm and consistent approach.</w:t>
      </w:r>
    </w:p>
    <w:p w14:paraId="0E53022E" w14:textId="60E30300" w:rsidR="00F25248" w:rsidRDefault="00F25248" w:rsidP="00F25248">
      <w:pPr>
        <w:spacing w:after="0" w:line="300" w:lineRule="auto"/>
      </w:pPr>
    </w:p>
    <w:p w14:paraId="7FF711F4" w14:textId="17B44627" w:rsidR="00705E33" w:rsidRDefault="00705E33" w:rsidP="00F25248">
      <w:pPr>
        <w:spacing w:after="0" w:line="300" w:lineRule="auto"/>
      </w:pPr>
      <w:r>
        <w:rPr>
          <w:noProof/>
          <w:lang w:eastAsia="en-GB"/>
        </w:rPr>
        <w:drawing>
          <wp:inline distT="0" distB="0" distL="0" distR="0" wp14:anchorId="79F409AD" wp14:editId="650DBAED">
            <wp:extent cx="6225988" cy="448038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420" t="46137" r="68541" b="17971"/>
                    <a:stretch/>
                  </pic:blipFill>
                  <pic:spPr bwMode="auto">
                    <a:xfrm>
                      <a:off x="0" y="0"/>
                      <a:ext cx="6250346" cy="4497911"/>
                    </a:xfrm>
                    <a:prstGeom prst="rect">
                      <a:avLst/>
                    </a:prstGeom>
                    <a:ln>
                      <a:noFill/>
                    </a:ln>
                    <a:extLst>
                      <a:ext uri="{53640926-AAD7-44D8-BBD7-CCE9431645EC}">
                        <a14:shadowObscured xmlns:a14="http://schemas.microsoft.com/office/drawing/2010/main"/>
                      </a:ext>
                    </a:extLst>
                  </pic:spPr>
                </pic:pic>
              </a:graphicData>
            </a:graphic>
          </wp:inline>
        </w:drawing>
      </w:r>
    </w:p>
    <w:p w14:paraId="21875137" w14:textId="77777777" w:rsidR="00F25248" w:rsidRDefault="00F25248" w:rsidP="00F25248">
      <w:pPr>
        <w:spacing w:after="0" w:line="300" w:lineRule="auto"/>
      </w:pPr>
      <w:r>
        <w:t xml:space="preserve"> </w:t>
      </w:r>
    </w:p>
    <w:p w14:paraId="5F436ECA" w14:textId="77777777" w:rsidR="00F25248" w:rsidRDefault="00F25248" w:rsidP="00F25248">
      <w:pPr>
        <w:spacing w:after="0" w:line="300" w:lineRule="auto"/>
      </w:pPr>
    </w:p>
    <w:p w14:paraId="6E8923BB" w14:textId="77777777" w:rsidR="00705E33" w:rsidRDefault="00705E33">
      <w:r>
        <w:br w:type="page"/>
      </w:r>
    </w:p>
    <w:p w14:paraId="38FE23FC" w14:textId="5AC91074" w:rsidR="00F25248" w:rsidRPr="00705E33" w:rsidRDefault="00F25248" w:rsidP="00F25248">
      <w:pPr>
        <w:spacing w:after="0" w:line="300" w:lineRule="auto"/>
        <w:rPr>
          <w:b/>
          <w:bCs/>
        </w:rPr>
      </w:pPr>
      <w:r w:rsidRPr="00705E33">
        <w:rPr>
          <w:b/>
          <w:bCs/>
        </w:rPr>
        <w:t xml:space="preserve">Appendix 4: STEP </w:t>
      </w:r>
      <w:proofErr w:type="gramStart"/>
      <w:r w:rsidRPr="00705E33">
        <w:rPr>
          <w:b/>
          <w:bCs/>
        </w:rPr>
        <w:t>On</w:t>
      </w:r>
      <w:proofErr w:type="gramEnd"/>
      <w:r w:rsidRPr="00705E33">
        <w:rPr>
          <w:b/>
          <w:bCs/>
        </w:rPr>
        <w:t xml:space="preserve"> Moving and Handling Strategies</w:t>
      </w:r>
    </w:p>
    <w:p w14:paraId="08B743E8" w14:textId="77777777" w:rsidR="00F25248" w:rsidRDefault="00F25248" w:rsidP="00F25248">
      <w:pPr>
        <w:spacing w:after="0" w:line="300" w:lineRule="auto"/>
      </w:pPr>
    </w:p>
    <w:p w14:paraId="79B4C816" w14:textId="77777777" w:rsidR="00F25248" w:rsidRDefault="00F25248" w:rsidP="00F25248">
      <w:pPr>
        <w:spacing w:after="0" w:line="300" w:lineRule="auto"/>
      </w:pPr>
      <w:r>
        <w:t>Restrictive physical intervention</w:t>
      </w:r>
    </w:p>
    <w:p w14:paraId="276CE5A9" w14:textId="77777777" w:rsidR="00F25248" w:rsidRDefault="00F25248" w:rsidP="00F25248">
      <w:pPr>
        <w:spacing w:after="0" w:line="300" w:lineRule="auto"/>
      </w:pPr>
      <w:r>
        <w:t>Members of staff take steps in advance to avoid the need for restrictive physical intervention.</w:t>
      </w:r>
    </w:p>
    <w:p w14:paraId="17B34D01" w14:textId="77777777" w:rsidR="00F25248" w:rsidRDefault="00F25248" w:rsidP="00F25248">
      <w:pPr>
        <w:spacing w:after="0" w:line="300" w:lineRule="auto"/>
      </w:pPr>
      <w:r>
        <w:t>The use of restrictive physical interventions is only appropriate in the following circumstances:</w:t>
      </w:r>
    </w:p>
    <w:p w14:paraId="549DD336" w14:textId="77777777" w:rsidR="00F25248" w:rsidRDefault="00F25248" w:rsidP="00F25248">
      <w:pPr>
        <w:spacing w:after="0" w:line="300" w:lineRule="auto"/>
      </w:pPr>
      <w:r>
        <w:t>•</w:t>
      </w:r>
      <w:r>
        <w:tab/>
        <w:t>to prevent a child from committing a criminal offence</w:t>
      </w:r>
    </w:p>
    <w:p w14:paraId="45BCB321" w14:textId="77777777" w:rsidR="00F25248" w:rsidRDefault="00F25248" w:rsidP="00F25248">
      <w:pPr>
        <w:spacing w:after="0" w:line="300" w:lineRule="auto"/>
      </w:pPr>
      <w:r>
        <w:t>•</w:t>
      </w:r>
      <w:r>
        <w:tab/>
        <w:t>to prevent a child from injuring self or others</w:t>
      </w:r>
    </w:p>
    <w:p w14:paraId="7330E422" w14:textId="77777777" w:rsidR="00F25248" w:rsidRDefault="00F25248" w:rsidP="00F25248">
      <w:pPr>
        <w:spacing w:after="0" w:line="300" w:lineRule="auto"/>
      </w:pPr>
      <w:r>
        <w:t>•</w:t>
      </w:r>
      <w:r>
        <w:tab/>
        <w:t>to prevent or stop a child from causing serious damage to property.</w:t>
      </w:r>
    </w:p>
    <w:p w14:paraId="35ACE2D0" w14:textId="77777777" w:rsidR="00F25248" w:rsidRDefault="00F25248" w:rsidP="00F25248">
      <w:pPr>
        <w:spacing w:after="0" w:line="300" w:lineRule="auto"/>
      </w:pPr>
    </w:p>
    <w:p w14:paraId="25621A00" w14:textId="534EDE4E" w:rsidR="00705E33" w:rsidRDefault="00705E33" w:rsidP="00F25248">
      <w:pPr>
        <w:spacing w:after="0" w:line="300" w:lineRule="auto"/>
      </w:pPr>
      <w:r>
        <w:rPr>
          <w:noProof/>
          <w:lang w:eastAsia="en-GB"/>
        </w:rPr>
        <w:drawing>
          <wp:inline distT="0" distB="0" distL="0" distR="0" wp14:anchorId="1B70D59B" wp14:editId="45E9B7C4">
            <wp:extent cx="6840000" cy="491040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52" t="41317" r="69384" b="25892"/>
                    <a:stretch/>
                  </pic:blipFill>
                  <pic:spPr bwMode="auto">
                    <a:xfrm>
                      <a:off x="0" y="0"/>
                      <a:ext cx="6840000" cy="4910400"/>
                    </a:xfrm>
                    <a:prstGeom prst="rect">
                      <a:avLst/>
                    </a:prstGeom>
                    <a:ln>
                      <a:noFill/>
                    </a:ln>
                    <a:extLst>
                      <a:ext uri="{53640926-AAD7-44D8-BBD7-CCE9431645EC}">
                        <a14:shadowObscured xmlns:a14="http://schemas.microsoft.com/office/drawing/2010/main"/>
                      </a:ext>
                    </a:extLst>
                  </pic:spPr>
                </pic:pic>
              </a:graphicData>
            </a:graphic>
          </wp:inline>
        </w:drawing>
      </w:r>
    </w:p>
    <w:p w14:paraId="13B34AA1" w14:textId="77777777" w:rsidR="00705E33" w:rsidRDefault="00705E33">
      <w:r>
        <w:br w:type="page"/>
      </w:r>
    </w:p>
    <w:p w14:paraId="4C50D02B" w14:textId="77777777" w:rsidR="00F25248" w:rsidRDefault="00F25248" w:rsidP="00F25248">
      <w:pPr>
        <w:spacing w:after="0" w:line="300" w:lineRule="auto"/>
      </w:pPr>
    </w:p>
    <w:p w14:paraId="3733C338" w14:textId="6E64D1F6" w:rsidR="00F25248" w:rsidRDefault="00705E33" w:rsidP="00F25248">
      <w:pPr>
        <w:spacing w:after="0" w:line="300" w:lineRule="auto"/>
      </w:pPr>
      <w:r>
        <w:rPr>
          <w:noProof/>
          <w:lang w:eastAsia="en-GB"/>
        </w:rPr>
        <w:drawing>
          <wp:inline distT="0" distB="0" distL="0" distR="0" wp14:anchorId="2CD7CA45" wp14:editId="1354B680">
            <wp:extent cx="6840000" cy="717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70" t="31240" r="69242" b="19832"/>
                    <a:stretch/>
                  </pic:blipFill>
                  <pic:spPr bwMode="auto">
                    <a:xfrm>
                      <a:off x="0" y="0"/>
                      <a:ext cx="6840000" cy="7171200"/>
                    </a:xfrm>
                    <a:prstGeom prst="rect">
                      <a:avLst/>
                    </a:prstGeom>
                    <a:ln>
                      <a:noFill/>
                    </a:ln>
                    <a:extLst>
                      <a:ext uri="{53640926-AAD7-44D8-BBD7-CCE9431645EC}">
                        <a14:shadowObscured xmlns:a14="http://schemas.microsoft.com/office/drawing/2010/main"/>
                      </a:ext>
                    </a:extLst>
                  </pic:spPr>
                </pic:pic>
              </a:graphicData>
            </a:graphic>
          </wp:inline>
        </w:drawing>
      </w:r>
      <w:r w:rsidR="00F25248">
        <w:tab/>
        <w:t xml:space="preserve"> </w:t>
      </w:r>
      <w:r w:rsidR="00F25248">
        <w:tab/>
        <w:t xml:space="preserve"> </w:t>
      </w:r>
    </w:p>
    <w:p w14:paraId="57D502AD" w14:textId="77777777" w:rsidR="00F25248" w:rsidRDefault="00F25248" w:rsidP="00F25248">
      <w:pPr>
        <w:spacing w:after="0" w:line="300" w:lineRule="auto"/>
      </w:pPr>
      <w:r>
        <w:t xml:space="preserve"> </w:t>
      </w:r>
    </w:p>
    <w:p w14:paraId="21D47DB1" w14:textId="77777777" w:rsidR="00F25248" w:rsidRDefault="00F25248" w:rsidP="00F25248">
      <w:pPr>
        <w:spacing w:after="0" w:line="300" w:lineRule="auto"/>
      </w:pPr>
    </w:p>
    <w:p w14:paraId="3438DE0B" w14:textId="77777777" w:rsidR="00705E33" w:rsidRDefault="00705E33">
      <w:r>
        <w:br w:type="page"/>
      </w:r>
    </w:p>
    <w:p w14:paraId="6FE6B6C8" w14:textId="33EA07C5" w:rsidR="00F25248" w:rsidRPr="00F22470" w:rsidRDefault="00F25248" w:rsidP="00F25248">
      <w:pPr>
        <w:spacing w:after="0" w:line="300" w:lineRule="auto"/>
        <w:rPr>
          <w:b/>
          <w:bCs/>
        </w:rPr>
      </w:pPr>
      <w:r w:rsidRPr="00F22470">
        <w:rPr>
          <w:b/>
          <w:bCs/>
        </w:rPr>
        <w:t>Appendix 5: Risk Management Plan</w:t>
      </w:r>
    </w:p>
    <w:p w14:paraId="577E92EA" w14:textId="77777777" w:rsidR="00F22470" w:rsidRDefault="00F22470" w:rsidP="00F25248">
      <w:pPr>
        <w:spacing w:after="0" w:line="300" w:lineRule="auto"/>
      </w:pPr>
    </w:p>
    <w:p w14:paraId="03B2A015" w14:textId="423E92D5" w:rsidR="00F25248" w:rsidRDefault="00F22470" w:rsidP="00F25248">
      <w:pPr>
        <w:spacing w:after="0" w:line="300" w:lineRule="auto"/>
      </w:pPr>
      <w:r>
        <w:rPr>
          <w:noProof/>
          <w:lang w:eastAsia="en-GB"/>
        </w:rPr>
        <w:drawing>
          <wp:inline distT="0" distB="0" distL="0" distR="0" wp14:anchorId="7593BB6F" wp14:editId="0CAF8599">
            <wp:extent cx="6839585" cy="7221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36" t="26564" r="66573" b="13391"/>
                    <a:stretch/>
                  </pic:blipFill>
                  <pic:spPr bwMode="auto">
                    <a:xfrm>
                      <a:off x="0" y="0"/>
                      <a:ext cx="6840000" cy="7221508"/>
                    </a:xfrm>
                    <a:prstGeom prst="rect">
                      <a:avLst/>
                    </a:prstGeom>
                    <a:ln>
                      <a:noFill/>
                    </a:ln>
                    <a:extLst>
                      <a:ext uri="{53640926-AAD7-44D8-BBD7-CCE9431645EC}">
                        <a14:shadowObscured xmlns:a14="http://schemas.microsoft.com/office/drawing/2010/main"/>
                      </a:ext>
                    </a:extLst>
                  </pic:spPr>
                </pic:pic>
              </a:graphicData>
            </a:graphic>
          </wp:inline>
        </w:drawing>
      </w:r>
    </w:p>
    <w:p w14:paraId="76B409A9" w14:textId="67B2BE30" w:rsidR="00F22470" w:rsidRDefault="00F22470">
      <w:r>
        <w:br w:type="page"/>
      </w:r>
    </w:p>
    <w:p w14:paraId="0A20C34B" w14:textId="2DD55652" w:rsidR="00F25248" w:rsidRDefault="00F22470" w:rsidP="00F25248">
      <w:pPr>
        <w:spacing w:after="0" w:line="300" w:lineRule="auto"/>
      </w:pPr>
      <w:r>
        <w:rPr>
          <w:noProof/>
          <w:lang w:eastAsia="en-GB"/>
        </w:rPr>
        <w:drawing>
          <wp:inline distT="0" distB="0" distL="0" distR="0" wp14:anchorId="6C5D660C" wp14:editId="3E5EDE85">
            <wp:extent cx="6840000" cy="183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632" t="22836" r="66971" b="62249"/>
                    <a:stretch/>
                  </pic:blipFill>
                  <pic:spPr bwMode="auto">
                    <a:xfrm>
                      <a:off x="0" y="0"/>
                      <a:ext cx="6840000" cy="1836000"/>
                    </a:xfrm>
                    <a:prstGeom prst="rect">
                      <a:avLst/>
                    </a:prstGeom>
                    <a:ln>
                      <a:noFill/>
                    </a:ln>
                    <a:extLst>
                      <a:ext uri="{53640926-AAD7-44D8-BBD7-CCE9431645EC}">
                        <a14:shadowObscured xmlns:a14="http://schemas.microsoft.com/office/drawing/2010/main"/>
                      </a:ext>
                    </a:extLst>
                  </pic:spPr>
                </pic:pic>
              </a:graphicData>
            </a:graphic>
          </wp:inline>
        </w:drawing>
      </w:r>
      <w:r w:rsidR="00F25248">
        <w:t xml:space="preserve"> </w:t>
      </w:r>
    </w:p>
    <w:p w14:paraId="25F0BF7B" w14:textId="77777777" w:rsidR="00F25248" w:rsidRDefault="00F25248" w:rsidP="00F25248">
      <w:pPr>
        <w:spacing w:after="0" w:line="300" w:lineRule="auto"/>
      </w:pPr>
    </w:p>
    <w:p w14:paraId="78D13D68" w14:textId="77777777" w:rsidR="00F22470" w:rsidRDefault="00F22470">
      <w:r>
        <w:br w:type="page"/>
      </w:r>
    </w:p>
    <w:p w14:paraId="1FEEA41B" w14:textId="588B7340" w:rsidR="00F25248" w:rsidRPr="00F22470" w:rsidRDefault="00F25248" w:rsidP="00F25248">
      <w:pPr>
        <w:spacing w:after="0" w:line="300" w:lineRule="auto"/>
        <w:rPr>
          <w:b/>
          <w:bCs/>
        </w:rPr>
      </w:pPr>
      <w:r w:rsidRPr="00F22470">
        <w:rPr>
          <w:b/>
          <w:bCs/>
        </w:rPr>
        <w:t>Individual Risk Management Plan (Doc 1)</w:t>
      </w:r>
    </w:p>
    <w:p w14:paraId="211A7228" w14:textId="77777777" w:rsidR="00F25248" w:rsidRDefault="00F25248" w:rsidP="00F25248">
      <w:pPr>
        <w:spacing w:after="0" w:line="300" w:lineRule="auto"/>
      </w:pPr>
    </w:p>
    <w:p w14:paraId="05247901" w14:textId="5356C278" w:rsidR="00F25248" w:rsidRDefault="00F22470" w:rsidP="00F25248">
      <w:pPr>
        <w:spacing w:after="0" w:line="300" w:lineRule="auto"/>
      </w:pPr>
      <w:r>
        <w:rPr>
          <w:noProof/>
          <w:lang w:eastAsia="en-GB"/>
        </w:rPr>
        <w:drawing>
          <wp:inline distT="0" distB="0" distL="0" distR="0" wp14:anchorId="426F62FD" wp14:editId="237E3467">
            <wp:extent cx="6840000" cy="690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229" t="26370" r="68075" b="21702"/>
                    <a:stretch/>
                  </pic:blipFill>
                  <pic:spPr bwMode="auto">
                    <a:xfrm>
                      <a:off x="0" y="0"/>
                      <a:ext cx="6840000" cy="6901200"/>
                    </a:xfrm>
                    <a:prstGeom prst="rect">
                      <a:avLst/>
                    </a:prstGeom>
                    <a:ln>
                      <a:noFill/>
                    </a:ln>
                    <a:extLst>
                      <a:ext uri="{53640926-AAD7-44D8-BBD7-CCE9431645EC}">
                        <a14:shadowObscured xmlns:a14="http://schemas.microsoft.com/office/drawing/2010/main"/>
                      </a:ext>
                    </a:extLst>
                  </pic:spPr>
                </pic:pic>
              </a:graphicData>
            </a:graphic>
          </wp:inline>
        </w:drawing>
      </w:r>
    </w:p>
    <w:p w14:paraId="6342C5B2" w14:textId="77777777" w:rsidR="00F25248" w:rsidRDefault="00F25248" w:rsidP="00F25248">
      <w:pPr>
        <w:spacing w:after="0" w:line="300" w:lineRule="auto"/>
      </w:pPr>
    </w:p>
    <w:p w14:paraId="13A72F8F" w14:textId="77777777" w:rsidR="00F25248" w:rsidRDefault="00F25248" w:rsidP="00F25248">
      <w:pPr>
        <w:spacing w:after="0" w:line="300" w:lineRule="auto"/>
      </w:pPr>
    </w:p>
    <w:p w14:paraId="0FD83806" w14:textId="77777777" w:rsidR="00F25248" w:rsidRDefault="00F25248" w:rsidP="00F25248">
      <w:pPr>
        <w:spacing w:after="0" w:line="300" w:lineRule="auto"/>
      </w:pPr>
    </w:p>
    <w:p w14:paraId="74EA050F" w14:textId="77777777" w:rsidR="00F25248" w:rsidRDefault="00F25248" w:rsidP="00F25248">
      <w:pPr>
        <w:spacing w:after="0" w:line="300" w:lineRule="auto"/>
      </w:pPr>
    </w:p>
    <w:p w14:paraId="50D10A35" w14:textId="77777777" w:rsidR="00F25248" w:rsidRDefault="00F25248" w:rsidP="00F25248">
      <w:pPr>
        <w:spacing w:after="0" w:line="300" w:lineRule="auto"/>
      </w:pPr>
    </w:p>
    <w:p w14:paraId="7E817389" w14:textId="77777777" w:rsidR="00F25248" w:rsidRDefault="00F25248" w:rsidP="00F25248">
      <w:pPr>
        <w:spacing w:after="0" w:line="300" w:lineRule="auto"/>
      </w:pPr>
    </w:p>
    <w:p w14:paraId="473A3845" w14:textId="77777777" w:rsidR="00F25248" w:rsidRDefault="00F25248" w:rsidP="00F25248">
      <w:pPr>
        <w:spacing w:after="0" w:line="300" w:lineRule="auto"/>
      </w:pPr>
    </w:p>
    <w:p w14:paraId="1F8D7F51" w14:textId="77777777" w:rsidR="00F25248" w:rsidRDefault="00F25248" w:rsidP="00F25248">
      <w:pPr>
        <w:spacing w:after="0" w:line="300" w:lineRule="auto"/>
      </w:pPr>
    </w:p>
    <w:p w14:paraId="33C6B836" w14:textId="77777777" w:rsidR="00F25248" w:rsidRPr="00A95095" w:rsidRDefault="00F25248" w:rsidP="00F25248">
      <w:pPr>
        <w:spacing w:after="0" w:line="300" w:lineRule="auto"/>
        <w:rPr>
          <w:b/>
          <w:bCs/>
        </w:rPr>
      </w:pPr>
      <w:r w:rsidRPr="00A95095">
        <w:rPr>
          <w:b/>
          <w:bCs/>
        </w:rPr>
        <w:t>Appendix 6: Letter to Parents Following Significant Disruptive, Difficult or Dangerous Behaviour</w:t>
      </w:r>
    </w:p>
    <w:p w14:paraId="6995B11A" w14:textId="77777777" w:rsidR="00F25248" w:rsidRDefault="00F25248" w:rsidP="00F25248">
      <w:pPr>
        <w:spacing w:after="0" w:line="300" w:lineRule="auto"/>
      </w:pPr>
    </w:p>
    <w:p w14:paraId="430AC0FD" w14:textId="176BCD34" w:rsidR="00F25248" w:rsidRDefault="00F25248" w:rsidP="00A95095">
      <w:pPr>
        <w:spacing w:after="0" w:line="300" w:lineRule="auto"/>
        <w:jc w:val="center"/>
      </w:pPr>
      <w:r>
        <w:t>Little Gaddesden School</w:t>
      </w:r>
    </w:p>
    <w:p w14:paraId="1DABFB31" w14:textId="6E0A9070" w:rsidR="00F25248" w:rsidRDefault="00F25248" w:rsidP="00A95095">
      <w:pPr>
        <w:spacing w:after="0" w:line="300" w:lineRule="auto"/>
        <w:jc w:val="center"/>
      </w:pPr>
      <w:r>
        <w:t>Church Road</w:t>
      </w:r>
    </w:p>
    <w:p w14:paraId="26541046" w14:textId="4FF7843E" w:rsidR="00F25248" w:rsidRDefault="00F25248" w:rsidP="00A95095">
      <w:pPr>
        <w:spacing w:after="0" w:line="300" w:lineRule="auto"/>
        <w:jc w:val="center"/>
      </w:pPr>
      <w:r>
        <w:t>Little Gaddesden</w:t>
      </w:r>
    </w:p>
    <w:p w14:paraId="65991836" w14:textId="1A42C16D" w:rsidR="00F25248" w:rsidRDefault="00F25248" w:rsidP="00A95095">
      <w:pPr>
        <w:spacing w:after="0" w:line="300" w:lineRule="auto"/>
        <w:jc w:val="center"/>
      </w:pPr>
      <w:r>
        <w:t>Berkhamsted</w:t>
      </w:r>
    </w:p>
    <w:p w14:paraId="0E032B19" w14:textId="5BDC430F" w:rsidR="00F25248" w:rsidRDefault="00F25248" w:rsidP="00A95095">
      <w:pPr>
        <w:spacing w:after="0" w:line="300" w:lineRule="auto"/>
        <w:jc w:val="center"/>
      </w:pPr>
      <w:r>
        <w:t>Hertfordshire</w:t>
      </w:r>
    </w:p>
    <w:p w14:paraId="2C058379" w14:textId="2DFBDA9E" w:rsidR="00F25248" w:rsidRDefault="00F25248" w:rsidP="00A95095">
      <w:pPr>
        <w:spacing w:after="0" w:line="300" w:lineRule="auto"/>
        <w:jc w:val="center"/>
      </w:pPr>
      <w:r>
        <w:t>HP4 1NX</w:t>
      </w:r>
    </w:p>
    <w:p w14:paraId="55AC71BA" w14:textId="77777777" w:rsidR="00F25248" w:rsidRDefault="00F25248" w:rsidP="00A95095">
      <w:pPr>
        <w:spacing w:after="0" w:line="300" w:lineRule="auto"/>
      </w:pPr>
    </w:p>
    <w:p w14:paraId="5393D279" w14:textId="51C69E9A" w:rsidR="00F25248" w:rsidRDefault="00F25248" w:rsidP="00A95095">
      <w:pPr>
        <w:spacing w:after="0" w:line="300" w:lineRule="auto"/>
        <w:jc w:val="center"/>
      </w:pPr>
      <w:r>
        <w:t>Headteacher: Mrs C Geoghegan</w:t>
      </w:r>
      <w:r>
        <w:tab/>
      </w:r>
      <w:r>
        <w:tab/>
      </w:r>
      <w:r w:rsidRPr="00F25248">
        <w:t>Tel: 01442</w:t>
      </w:r>
      <w:r>
        <w:t xml:space="preserve"> 842464</w:t>
      </w:r>
    </w:p>
    <w:p w14:paraId="68FE46FE" w14:textId="184E751B" w:rsidR="00F25248" w:rsidRDefault="00F25248" w:rsidP="00A95095">
      <w:pPr>
        <w:spacing w:after="0" w:line="300" w:lineRule="auto"/>
        <w:jc w:val="center"/>
      </w:pPr>
      <w:r>
        <w:t xml:space="preserve">e-mail: </w:t>
      </w:r>
      <w:r w:rsidRPr="00F25248">
        <w:t xml:space="preserve">head@littlegaddesden.herts.sch.uk </w:t>
      </w:r>
      <w:r>
        <w:tab/>
        <w:t xml:space="preserve">Website: </w:t>
      </w:r>
      <w:r w:rsidRPr="00F25248">
        <w:t>http://www.littlegaddesden.herts.sch.uk</w:t>
      </w:r>
    </w:p>
    <w:p w14:paraId="7DF672B5" w14:textId="77777777" w:rsidR="00F25248" w:rsidRDefault="00F25248" w:rsidP="00F25248">
      <w:pPr>
        <w:spacing w:after="0" w:line="300" w:lineRule="auto"/>
      </w:pPr>
    </w:p>
    <w:p w14:paraId="06AC8F18" w14:textId="77777777" w:rsidR="00A95095" w:rsidRDefault="00F25248" w:rsidP="00F25248">
      <w:pPr>
        <w:spacing w:after="0" w:line="300" w:lineRule="auto"/>
      </w:pPr>
      <w:r>
        <w:t>Mrs A N Other</w:t>
      </w:r>
    </w:p>
    <w:p w14:paraId="08A39624" w14:textId="77777777" w:rsidR="00A95095" w:rsidRDefault="00F25248" w:rsidP="00F25248">
      <w:pPr>
        <w:spacing w:after="0" w:line="300" w:lineRule="auto"/>
      </w:pPr>
      <w:r>
        <w:t>67 Warwick Road</w:t>
      </w:r>
    </w:p>
    <w:p w14:paraId="729B944B" w14:textId="06C39283" w:rsidR="00F25248" w:rsidRDefault="00F25248" w:rsidP="00F25248">
      <w:pPr>
        <w:spacing w:after="0" w:line="300" w:lineRule="auto"/>
      </w:pPr>
      <w:r>
        <w:t>St Albans</w:t>
      </w:r>
    </w:p>
    <w:p w14:paraId="5594FBE7" w14:textId="77777777" w:rsidR="00F25248" w:rsidRDefault="00F25248" w:rsidP="00F25248">
      <w:pPr>
        <w:spacing w:after="0" w:line="300" w:lineRule="auto"/>
      </w:pPr>
      <w:r>
        <w:t>Hertfordshire HP4 2JQ</w:t>
      </w:r>
    </w:p>
    <w:p w14:paraId="4F90B418" w14:textId="77777777" w:rsidR="00F25248" w:rsidRDefault="00F25248" w:rsidP="00F25248">
      <w:pPr>
        <w:spacing w:after="0" w:line="300" w:lineRule="auto"/>
      </w:pPr>
    </w:p>
    <w:p w14:paraId="7D59DB20" w14:textId="77777777" w:rsidR="00F25248" w:rsidRDefault="00F25248" w:rsidP="00F25248">
      <w:pPr>
        <w:spacing w:after="0" w:line="300" w:lineRule="auto"/>
      </w:pPr>
    </w:p>
    <w:p w14:paraId="7B3855BB" w14:textId="77777777" w:rsidR="00F25248" w:rsidRDefault="00F25248" w:rsidP="00F25248">
      <w:pPr>
        <w:spacing w:after="0" w:line="300" w:lineRule="auto"/>
      </w:pPr>
      <w:r>
        <w:t>Date</w:t>
      </w:r>
    </w:p>
    <w:p w14:paraId="3B3DD18F" w14:textId="77777777" w:rsidR="00F25248" w:rsidRDefault="00F25248" w:rsidP="00F25248">
      <w:pPr>
        <w:spacing w:after="0" w:line="300" w:lineRule="auto"/>
      </w:pPr>
    </w:p>
    <w:p w14:paraId="4D9D20B5" w14:textId="77777777" w:rsidR="00F25248" w:rsidRDefault="00F25248" w:rsidP="00F25248">
      <w:pPr>
        <w:spacing w:after="0" w:line="300" w:lineRule="auto"/>
      </w:pPr>
    </w:p>
    <w:p w14:paraId="1FFC9DB7" w14:textId="77777777" w:rsidR="00F25248" w:rsidRDefault="00F25248" w:rsidP="00F25248">
      <w:pPr>
        <w:spacing w:after="0" w:line="300" w:lineRule="auto"/>
      </w:pPr>
      <w:r>
        <w:t>Dear Mrs A N Other,</w:t>
      </w:r>
    </w:p>
    <w:p w14:paraId="393B46C7" w14:textId="77777777" w:rsidR="00F25248" w:rsidRDefault="00F25248" w:rsidP="00F25248">
      <w:pPr>
        <w:spacing w:after="0" w:line="300" w:lineRule="auto"/>
      </w:pPr>
    </w:p>
    <w:p w14:paraId="32171D35" w14:textId="77777777" w:rsidR="00F25248" w:rsidRPr="00A95095" w:rsidRDefault="00F25248" w:rsidP="00F25248">
      <w:pPr>
        <w:spacing w:after="0" w:line="300" w:lineRule="auto"/>
        <w:rPr>
          <w:b/>
          <w:bCs/>
        </w:rPr>
      </w:pPr>
      <w:r w:rsidRPr="00A95095">
        <w:rPr>
          <w:b/>
          <w:bCs/>
        </w:rPr>
        <w:t>Child’s name</w:t>
      </w:r>
    </w:p>
    <w:p w14:paraId="3BC836B9" w14:textId="77777777" w:rsidR="00F25248" w:rsidRDefault="00F25248" w:rsidP="00F25248">
      <w:pPr>
        <w:spacing w:after="0" w:line="300" w:lineRule="auto"/>
      </w:pPr>
    </w:p>
    <w:p w14:paraId="064A2695" w14:textId="6F51C244" w:rsidR="00F25248" w:rsidRDefault="00F25248" w:rsidP="00F25248">
      <w:pPr>
        <w:spacing w:after="0" w:line="300" w:lineRule="auto"/>
      </w:pPr>
      <w:r>
        <w:t>I regret to inform you that …… was involved in a significant disruptive/difficult / dangerous incident today. This involved</w:t>
      </w:r>
      <w:r w:rsidR="00B7501C">
        <w:t xml:space="preserve"> ……………………………………………..</w:t>
      </w:r>
      <w:r>
        <w:tab/>
        <w:t>This</w:t>
      </w:r>
      <w:r w:rsidR="00B7501C">
        <w:t xml:space="preserve"> </w:t>
      </w:r>
      <w:r>
        <w:t>incident has been logged in line with our school Behaviour Policy.</w:t>
      </w:r>
    </w:p>
    <w:p w14:paraId="65B6D095" w14:textId="77777777" w:rsidR="00F25248" w:rsidRDefault="00F25248" w:rsidP="00F25248">
      <w:pPr>
        <w:spacing w:after="0" w:line="300" w:lineRule="auto"/>
      </w:pPr>
    </w:p>
    <w:p w14:paraId="316CD5A5" w14:textId="02E4E518" w:rsidR="00F25248" w:rsidRDefault="00F25248" w:rsidP="00F25248">
      <w:pPr>
        <w:spacing w:after="0" w:line="300" w:lineRule="auto"/>
      </w:pPr>
      <w:r>
        <w:t>A copy of our Behaviour Policy is on the school website. I would be grateful if you could support us in talking with</w:t>
      </w:r>
      <w:r w:rsidR="00B7501C">
        <w:t xml:space="preserve"> </w:t>
      </w:r>
      <w:proofErr w:type="gramStart"/>
      <w:r w:rsidR="00B7501C">
        <w:t>…………………..</w:t>
      </w:r>
      <w:r>
        <w:t>,</w:t>
      </w:r>
      <w:proofErr w:type="gramEnd"/>
      <w:r>
        <w:t xml:space="preserve"> and remind him/her of our school rules.</w:t>
      </w:r>
    </w:p>
    <w:p w14:paraId="374CFBE6" w14:textId="77777777" w:rsidR="00F25248" w:rsidRDefault="00F25248" w:rsidP="00F25248">
      <w:pPr>
        <w:spacing w:after="0" w:line="300" w:lineRule="auto"/>
      </w:pPr>
    </w:p>
    <w:p w14:paraId="1F68820B" w14:textId="77777777" w:rsidR="00F25248" w:rsidRDefault="00F25248" w:rsidP="00F25248">
      <w:pPr>
        <w:spacing w:after="0" w:line="300" w:lineRule="auto"/>
      </w:pPr>
      <w:r>
        <w:t xml:space="preserve">Please be aware that if you receive two further similar letters about </w:t>
      </w:r>
      <w:proofErr w:type="gramStart"/>
      <w:r>
        <w:t>……..</w:t>
      </w:r>
      <w:proofErr w:type="gramEnd"/>
      <w:r>
        <w:t xml:space="preserve"> in one term then this will result in an exclusion.</w:t>
      </w:r>
    </w:p>
    <w:p w14:paraId="0751B186" w14:textId="77777777" w:rsidR="00F25248" w:rsidRDefault="00F25248" w:rsidP="00F25248">
      <w:pPr>
        <w:spacing w:after="0" w:line="300" w:lineRule="auto"/>
      </w:pPr>
    </w:p>
    <w:p w14:paraId="641406C4" w14:textId="77777777" w:rsidR="00F25248" w:rsidRDefault="00F25248" w:rsidP="00F25248">
      <w:pPr>
        <w:spacing w:after="0" w:line="300" w:lineRule="auto"/>
      </w:pPr>
      <w:r>
        <w:t>Yours sincerely,</w:t>
      </w:r>
    </w:p>
    <w:p w14:paraId="6F548A08" w14:textId="77777777" w:rsidR="00F25248" w:rsidRDefault="00F25248" w:rsidP="00F25248">
      <w:pPr>
        <w:spacing w:after="0" w:line="300" w:lineRule="auto"/>
      </w:pPr>
    </w:p>
    <w:p w14:paraId="19404647" w14:textId="77777777" w:rsidR="00F25248" w:rsidRDefault="00F25248" w:rsidP="00F25248">
      <w:pPr>
        <w:spacing w:after="0" w:line="300" w:lineRule="auto"/>
      </w:pPr>
    </w:p>
    <w:p w14:paraId="51D4BE86" w14:textId="77777777" w:rsidR="00F25248" w:rsidRDefault="00F25248" w:rsidP="00F25248">
      <w:pPr>
        <w:spacing w:after="0" w:line="300" w:lineRule="auto"/>
      </w:pPr>
    </w:p>
    <w:p w14:paraId="3282CE28" w14:textId="77777777" w:rsidR="00A95095" w:rsidRDefault="00A95095" w:rsidP="00F25248">
      <w:pPr>
        <w:spacing w:after="0" w:line="300" w:lineRule="auto"/>
      </w:pPr>
      <w:r>
        <w:t>Mrs C Geoghegan</w:t>
      </w:r>
    </w:p>
    <w:p w14:paraId="699E0560" w14:textId="5F2B9B7D" w:rsidR="00F25248" w:rsidRDefault="00F25248" w:rsidP="00F25248">
      <w:pPr>
        <w:spacing w:after="0" w:line="300" w:lineRule="auto"/>
      </w:pPr>
      <w:r>
        <w:t>Headteacher</w:t>
      </w:r>
    </w:p>
    <w:p w14:paraId="6E4126E3" w14:textId="77777777" w:rsidR="00F25248" w:rsidRDefault="00F25248" w:rsidP="00F25248">
      <w:pPr>
        <w:spacing w:after="0" w:line="300" w:lineRule="auto"/>
      </w:pPr>
    </w:p>
    <w:p w14:paraId="77560CC0" w14:textId="77777777" w:rsidR="00B7501C" w:rsidRDefault="00B7501C">
      <w:pPr>
        <w:rPr>
          <w:b/>
          <w:bCs/>
        </w:rPr>
      </w:pPr>
      <w:r>
        <w:rPr>
          <w:b/>
          <w:bCs/>
        </w:rPr>
        <w:br w:type="page"/>
      </w:r>
    </w:p>
    <w:p w14:paraId="4F93E2AF" w14:textId="223571A8" w:rsidR="00F25248" w:rsidRPr="00A95095" w:rsidRDefault="00F25248" w:rsidP="00F25248">
      <w:pPr>
        <w:spacing w:after="0" w:line="300" w:lineRule="auto"/>
        <w:rPr>
          <w:b/>
          <w:bCs/>
        </w:rPr>
      </w:pPr>
      <w:r w:rsidRPr="00A95095">
        <w:rPr>
          <w:b/>
          <w:bCs/>
        </w:rPr>
        <w:t>Appendix 7: Reflect, Restore and Repair Recording Format</w:t>
      </w:r>
    </w:p>
    <w:p w14:paraId="776C2924" w14:textId="77777777" w:rsidR="00F25248" w:rsidRDefault="00F25248" w:rsidP="00F25248">
      <w:pPr>
        <w:spacing w:after="0" w:line="300" w:lineRule="auto"/>
      </w:pPr>
    </w:p>
    <w:p w14:paraId="3838B53E" w14:textId="24390327" w:rsidR="00F25248" w:rsidRDefault="00A95095" w:rsidP="00F25248">
      <w:pPr>
        <w:spacing w:after="0" w:line="300" w:lineRule="auto"/>
      </w:pPr>
      <w:r>
        <w:rPr>
          <w:noProof/>
          <w:lang w:eastAsia="en-GB"/>
        </w:rPr>
        <w:drawing>
          <wp:inline distT="0" distB="0" distL="0" distR="0" wp14:anchorId="3A3AAF75" wp14:editId="72EDDB34">
            <wp:extent cx="6840000" cy="79020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829" t="28428" r="67365" b="9119"/>
                    <a:stretch/>
                  </pic:blipFill>
                  <pic:spPr bwMode="auto">
                    <a:xfrm>
                      <a:off x="0" y="0"/>
                      <a:ext cx="6840000" cy="7902000"/>
                    </a:xfrm>
                    <a:prstGeom prst="rect">
                      <a:avLst/>
                    </a:prstGeom>
                    <a:ln>
                      <a:noFill/>
                    </a:ln>
                    <a:extLst>
                      <a:ext uri="{53640926-AAD7-44D8-BBD7-CCE9431645EC}">
                        <a14:shadowObscured xmlns:a14="http://schemas.microsoft.com/office/drawing/2010/main"/>
                      </a:ext>
                    </a:extLst>
                  </pic:spPr>
                </pic:pic>
              </a:graphicData>
            </a:graphic>
          </wp:inline>
        </w:drawing>
      </w:r>
    </w:p>
    <w:p w14:paraId="728DDD91" w14:textId="77777777" w:rsidR="00F25248" w:rsidRDefault="00F25248" w:rsidP="00F25248">
      <w:pPr>
        <w:spacing w:after="0" w:line="300" w:lineRule="auto"/>
      </w:pPr>
    </w:p>
    <w:p w14:paraId="4779FFE8" w14:textId="77777777" w:rsidR="00F25248" w:rsidRDefault="00F25248" w:rsidP="00F25248">
      <w:pPr>
        <w:spacing w:after="0" w:line="300" w:lineRule="auto"/>
      </w:pPr>
    </w:p>
    <w:p w14:paraId="2E5B476A" w14:textId="77777777" w:rsidR="00F25248" w:rsidRDefault="00F25248" w:rsidP="00F25248">
      <w:pPr>
        <w:spacing w:after="0" w:line="300" w:lineRule="auto"/>
      </w:pPr>
    </w:p>
    <w:p w14:paraId="458F5380" w14:textId="77777777" w:rsidR="00F25248" w:rsidRDefault="00F25248" w:rsidP="00F25248">
      <w:pPr>
        <w:spacing w:after="0" w:line="300" w:lineRule="auto"/>
      </w:pPr>
      <w:r>
        <w:t>Complete and log on CPOMS that this has been completed. Form to be filed alphabetically by surname in folder in Headteacher’s office.</w:t>
      </w:r>
    </w:p>
    <w:p w14:paraId="26832B4B" w14:textId="77777777" w:rsidR="00F25248" w:rsidRDefault="00F25248" w:rsidP="00F25248">
      <w:pPr>
        <w:spacing w:after="0" w:line="300" w:lineRule="auto"/>
      </w:pPr>
    </w:p>
    <w:p w14:paraId="1120B544" w14:textId="77777777" w:rsidR="00F25248" w:rsidRDefault="00F25248" w:rsidP="00F25248">
      <w:pPr>
        <w:spacing w:after="0" w:line="300" w:lineRule="auto"/>
      </w:pPr>
    </w:p>
    <w:p w14:paraId="2ED69D17" w14:textId="77777777" w:rsidR="00F25248" w:rsidRDefault="00F25248" w:rsidP="00F25248">
      <w:pPr>
        <w:spacing w:after="0" w:line="300" w:lineRule="auto"/>
      </w:pPr>
    </w:p>
    <w:p w14:paraId="7A553559" w14:textId="77777777" w:rsidR="00F25248" w:rsidRDefault="00F25248" w:rsidP="00F25248">
      <w:pPr>
        <w:spacing w:after="0" w:line="300" w:lineRule="auto"/>
      </w:pPr>
    </w:p>
    <w:p w14:paraId="31EC87CD" w14:textId="77777777" w:rsidR="00F25248" w:rsidRDefault="00F25248" w:rsidP="00F25248">
      <w:pPr>
        <w:spacing w:after="0" w:line="300" w:lineRule="auto"/>
      </w:pPr>
    </w:p>
    <w:p w14:paraId="5A228FAC" w14:textId="77777777" w:rsidR="00F25248" w:rsidRDefault="00F25248" w:rsidP="00F25248">
      <w:pPr>
        <w:spacing w:after="0" w:line="300" w:lineRule="auto"/>
      </w:pPr>
    </w:p>
    <w:p w14:paraId="7AEEAF45" w14:textId="77777777" w:rsidR="00F25248" w:rsidRDefault="00F25248" w:rsidP="00F25248">
      <w:pPr>
        <w:spacing w:after="0" w:line="300" w:lineRule="auto"/>
      </w:pPr>
    </w:p>
    <w:p w14:paraId="31C6D896" w14:textId="77777777" w:rsidR="00F25248" w:rsidRDefault="00F25248" w:rsidP="00F25248">
      <w:pPr>
        <w:spacing w:after="0" w:line="300" w:lineRule="auto"/>
      </w:pPr>
    </w:p>
    <w:p w14:paraId="346FC956" w14:textId="77777777" w:rsidR="00F25248" w:rsidRDefault="00F25248" w:rsidP="00F25248">
      <w:pPr>
        <w:spacing w:after="0" w:line="300" w:lineRule="auto"/>
      </w:pPr>
    </w:p>
    <w:p w14:paraId="3F8BAFB9" w14:textId="77777777" w:rsidR="00F25248" w:rsidRDefault="00F25248" w:rsidP="00F25248">
      <w:pPr>
        <w:spacing w:after="0" w:line="300" w:lineRule="auto"/>
      </w:pPr>
    </w:p>
    <w:p w14:paraId="6CE130FC" w14:textId="77777777" w:rsidR="00F25248" w:rsidRDefault="00F25248" w:rsidP="00F25248">
      <w:pPr>
        <w:spacing w:after="0" w:line="300" w:lineRule="auto"/>
      </w:pPr>
    </w:p>
    <w:p w14:paraId="16211927" w14:textId="77777777" w:rsidR="00F25248" w:rsidRDefault="00F25248" w:rsidP="00F25248">
      <w:pPr>
        <w:spacing w:after="0" w:line="300" w:lineRule="auto"/>
      </w:pPr>
    </w:p>
    <w:p w14:paraId="0ECEAC56" w14:textId="77777777" w:rsidR="00F25248" w:rsidRDefault="00F25248" w:rsidP="00F25248">
      <w:pPr>
        <w:spacing w:after="0" w:line="300" w:lineRule="auto"/>
      </w:pPr>
    </w:p>
    <w:p w14:paraId="29B61771" w14:textId="77777777" w:rsidR="00F25248" w:rsidRDefault="00F25248" w:rsidP="00F25248">
      <w:pPr>
        <w:spacing w:after="0" w:line="300" w:lineRule="auto"/>
      </w:pPr>
    </w:p>
    <w:p w14:paraId="49AE065E" w14:textId="77777777" w:rsidR="00F25248" w:rsidRDefault="00F25248" w:rsidP="00F25248">
      <w:pPr>
        <w:spacing w:after="0" w:line="300" w:lineRule="auto"/>
      </w:pPr>
    </w:p>
    <w:p w14:paraId="34372675" w14:textId="77777777" w:rsidR="00F25248" w:rsidRDefault="00F25248" w:rsidP="00F25248">
      <w:pPr>
        <w:spacing w:after="0" w:line="300" w:lineRule="auto"/>
      </w:pPr>
    </w:p>
    <w:p w14:paraId="42CB15F8" w14:textId="77777777" w:rsidR="00F25248" w:rsidRDefault="00F25248" w:rsidP="00F25248">
      <w:pPr>
        <w:spacing w:after="0" w:line="300" w:lineRule="auto"/>
      </w:pPr>
    </w:p>
    <w:p w14:paraId="04169F2B" w14:textId="77777777" w:rsidR="00F25248" w:rsidRDefault="00F25248" w:rsidP="00F25248">
      <w:pPr>
        <w:spacing w:after="0" w:line="300" w:lineRule="auto"/>
      </w:pPr>
    </w:p>
    <w:p w14:paraId="72E4E074" w14:textId="77777777" w:rsidR="00F25248" w:rsidRDefault="00F25248" w:rsidP="00F25248">
      <w:pPr>
        <w:spacing w:after="0" w:line="300" w:lineRule="auto"/>
      </w:pPr>
    </w:p>
    <w:p w14:paraId="5183A5F2" w14:textId="77777777" w:rsidR="00F25248" w:rsidRDefault="00F25248" w:rsidP="00F25248">
      <w:pPr>
        <w:spacing w:after="0" w:line="300" w:lineRule="auto"/>
      </w:pPr>
    </w:p>
    <w:p w14:paraId="42820CA8" w14:textId="77777777" w:rsidR="00F25248" w:rsidRDefault="00F25248" w:rsidP="00F25248">
      <w:pPr>
        <w:spacing w:after="0" w:line="300" w:lineRule="auto"/>
      </w:pPr>
    </w:p>
    <w:p w14:paraId="122C5769" w14:textId="77777777" w:rsidR="00F25248" w:rsidRDefault="00F25248" w:rsidP="00F25248">
      <w:pPr>
        <w:spacing w:after="0" w:line="300" w:lineRule="auto"/>
      </w:pPr>
    </w:p>
    <w:p w14:paraId="4A220A78" w14:textId="77777777" w:rsidR="00F25248" w:rsidRDefault="00F25248" w:rsidP="00F25248">
      <w:pPr>
        <w:spacing w:after="0" w:line="300" w:lineRule="auto"/>
      </w:pPr>
    </w:p>
    <w:p w14:paraId="16F887B2" w14:textId="77777777" w:rsidR="00F25248" w:rsidRDefault="00F25248" w:rsidP="00F25248">
      <w:pPr>
        <w:spacing w:after="0" w:line="300" w:lineRule="auto"/>
      </w:pPr>
    </w:p>
    <w:p w14:paraId="577A72EE" w14:textId="77777777" w:rsidR="00F25248" w:rsidRDefault="00F25248" w:rsidP="00F25248">
      <w:pPr>
        <w:spacing w:after="0" w:line="300" w:lineRule="auto"/>
      </w:pPr>
    </w:p>
    <w:p w14:paraId="0F98084E" w14:textId="77777777" w:rsidR="00F25248" w:rsidRDefault="00F25248" w:rsidP="00F25248">
      <w:pPr>
        <w:spacing w:after="0" w:line="300" w:lineRule="auto"/>
      </w:pPr>
    </w:p>
    <w:p w14:paraId="568344C4" w14:textId="77777777" w:rsidR="00F25248" w:rsidRDefault="00F25248" w:rsidP="00F25248">
      <w:pPr>
        <w:spacing w:after="0" w:line="300" w:lineRule="auto"/>
      </w:pPr>
    </w:p>
    <w:p w14:paraId="04F20865" w14:textId="77777777" w:rsidR="00F25248" w:rsidRDefault="00F25248" w:rsidP="00F25248">
      <w:pPr>
        <w:spacing w:after="0" w:line="300" w:lineRule="auto"/>
      </w:pPr>
    </w:p>
    <w:p w14:paraId="5438C177" w14:textId="77777777" w:rsidR="00F25248" w:rsidRDefault="00F25248" w:rsidP="00F25248">
      <w:pPr>
        <w:spacing w:after="0" w:line="300" w:lineRule="auto"/>
      </w:pPr>
    </w:p>
    <w:p w14:paraId="2062C39B" w14:textId="77777777" w:rsidR="00F25248" w:rsidRDefault="00F25248" w:rsidP="00F25248">
      <w:pPr>
        <w:spacing w:after="0" w:line="300" w:lineRule="auto"/>
      </w:pPr>
    </w:p>
    <w:p w14:paraId="07F6CED4" w14:textId="77777777" w:rsidR="00F25248" w:rsidRDefault="00F25248" w:rsidP="00F25248">
      <w:pPr>
        <w:spacing w:after="0" w:line="300" w:lineRule="auto"/>
      </w:pPr>
    </w:p>
    <w:p w14:paraId="2269535D" w14:textId="77777777" w:rsidR="00F25248" w:rsidRDefault="00F25248" w:rsidP="00F25248">
      <w:pPr>
        <w:spacing w:after="0" w:line="300" w:lineRule="auto"/>
      </w:pPr>
    </w:p>
    <w:p w14:paraId="3DAFE10A" w14:textId="77777777" w:rsidR="00F25248" w:rsidRDefault="00F25248" w:rsidP="00F25248">
      <w:pPr>
        <w:spacing w:after="0" w:line="300" w:lineRule="auto"/>
      </w:pPr>
    </w:p>
    <w:p w14:paraId="1F5916B3" w14:textId="77777777" w:rsidR="00F25248" w:rsidRDefault="00F25248" w:rsidP="00F25248">
      <w:pPr>
        <w:spacing w:after="0" w:line="300" w:lineRule="auto"/>
      </w:pPr>
    </w:p>
    <w:p w14:paraId="37C8913E" w14:textId="77777777" w:rsidR="00F25248" w:rsidRDefault="00F25248" w:rsidP="00F25248">
      <w:pPr>
        <w:spacing w:after="0" w:line="300" w:lineRule="auto"/>
      </w:pPr>
    </w:p>
    <w:p w14:paraId="2478C48D" w14:textId="77777777" w:rsidR="00F25248" w:rsidRDefault="00F25248" w:rsidP="00F25248">
      <w:pPr>
        <w:spacing w:after="0" w:line="300" w:lineRule="auto"/>
      </w:pPr>
    </w:p>
    <w:p w14:paraId="48192492" w14:textId="77777777" w:rsidR="00F25248" w:rsidRDefault="00F25248" w:rsidP="00F25248">
      <w:pPr>
        <w:spacing w:after="0" w:line="300" w:lineRule="auto"/>
      </w:pPr>
    </w:p>
    <w:p w14:paraId="079CDC98" w14:textId="77777777" w:rsidR="00F25248" w:rsidRDefault="00F25248" w:rsidP="00F25248">
      <w:pPr>
        <w:spacing w:after="0" w:line="300" w:lineRule="auto"/>
      </w:pPr>
    </w:p>
    <w:p w14:paraId="27C767BF" w14:textId="77777777" w:rsidR="00F25248" w:rsidRDefault="00F25248" w:rsidP="00F25248">
      <w:pPr>
        <w:spacing w:after="0" w:line="300" w:lineRule="auto"/>
      </w:pPr>
    </w:p>
    <w:p w14:paraId="27E3CA87" w14:textId="77777777" w:rsidR="00F25248" w:rsidRDefault="00F25248" w:rsidP="00F25248">
      <w:pPr>
        <w:spacing w:after="0" w:line="300" w:lineRule="auto"/>
      </w:pPr>
    </w:p>
    <w:p w14:paraId="2CF311B7" w14:textId="282E870D" w:rsidR="00F25248" w:rsidRPr="00A95095" w:rsidRDefault="00F25248" w:rsidP="00F25248">
      <w:pPr>
        <w:spacing w:after="0" w:line="300" w:lineRule="auto"/>
        <w:rPr>
          <w:b/>
          <w:bCs/>
        </w:rPr>
      </w:pPr>
      <w:r w:rsidRPr="00A95095">
        <w:rPr>
          <w:b/>
          <w:bCs/>
        </w:rPr>
        <w:t>Appendix 8: Little Gaddesden School Home School Agreement</w:t>
      </w:r>
    </w:p>
    <w:p w14:paraId="7EED014F" w14:textId="77777777" w:rsidR="00A95095" w:rsidRDefault="00A95095" w:rsidP="00F25248">
      <w:pPr>
        <w:spacing w:after="0" w:line="300" w:lineRule="auto"/>
      </w:pPr>
    </w:p>
    <w:p w14:paraId="03FB53EE" w14:textId="44C2C42E" w:rsidR="00F25248" w:rsidRDefault="00F25248" w:rsidP="00F25248">
      <w:pPr>
        <w:spacing w:after="0" w:line="300" w:lineRule="auto"/>
      </w:pPr>
      <w:r>
        <w:t>Pupil’s Name ..........................................................................</w:t>
      </w:r>
    </w:p>
    <w:p w14:paraId="41545212" w14:textId="77777777" w:rsidR="00F25248" w:rsidRDefault="00F25248" w:rsidP="00F25248">
      <w:pPr>
        <w:spacing w:after="0" w:line="300" w:lineRule="auto"/>
      </w:pPr>
    </w:p>
    <w:p w14:paraId="5ADD473E" w14:textId="3E2C0172" w:rsidR="00F25248" w:rsidRPr="00A95095" w:rsidRDefault="00F25248" w:rsidP="00F25248">
      <w:pPr>
        <w:spacing w:after="0" w:line="300" w:lineRule="auto"/>
        <w:rPr>
          <w:b/>
          <w:bCs/>
        </w:rPr>
      </w:pPr>
      <w:r w:rsidRPr="00A95095">
        <w:rPr>
          <w:b/>
          <w:bCs/>
        </w:rPr>
        <w:t xml:space="preserve">Little Gaddesden School Home School Agreement </w:t>
      </w:r>
    </w:p>
    <w:p w14:paraId="7602F308" w14:textId="77777777" w:rsidR="00F25248" w:rsidRDefault="00F25248" w:rsidP="00F25248">
      <w:pPr>
        <w:spacing w:after="0" w:line="300" w:lineRule="auto"/>
      </w:pPr>
    </w:p>
    <w:p w14:paraId="6A326E1E" w14:textId="77777777" w:rsidR="00F25248" w:rsidRDefault="00F25248" w:rsidP="00F25248">
      <w:pPr>
        <w:spacing w:after="0" w:line="300" w:lineRule="auto"/>
      </w:pPr>
      <w:r>
        <w:t>School aims to:</w:t>
      </w:r>
    </w:p>
    <w:p w14:paraId="2BB76A9D" w14:textId="77777777" w:rsidR="00F25248" w:rsidRDefault="00F25248" w:rsidP="00F25248">
      <w:pPr>
        <w:spacing w:after="0" w:line="300" w:lineRule="auto"/>
      </w:pPr>
      <w:r>
        <w:t>•</w:t>
      </w:r>
      <w:r>
        <w:tab/>
        <w:t>provide a broad and balanced curriculum and a stimulating learning environment</w:t>
      </w:r>
    </w:p>
    <w:p w14:paraId="3681CA39" w14:textId="77777777" w:rsidR="00F25248" w:rsidRDefault="00F25248" w:rsidP="00F25248">
      <w:pPr>
        <w:spacing w:after="0" w:line="300" w:lineRule="auto"/>
      </w:pPr>
      <w:r>
        <w:t>•</w:t>
      </w:r>
      <w:r>
        <w:tab/>
        <w:t>support and encourage your child to achieve their potential by providing structured teaching and differentiated learning opportunities which challenge and enthuse your child</w:t>
      </w:r>
    </w:p>
    <w:p w14:paraId="2C37C799" w14:textId="77777777" w:rsidR="00F25248" w:rsidRDefault="00F25248" w:rsidP="00F25248">
      <w:pPr>
        <w:spacing w:after="0" w:line="300" w:lineRule="auto"/>
      </w:pPr>
      <w:r>
        <w:t>•</w:t>
      </w:r>
      <w:r>
        <w:tab/>
        <w:t>keep you informed about the curriculum and learning experiences which are planned for each term</w:t>
      </w:r>
    </w:p>
    <w:p w14:paraId="72F0F8B8" w14:textId="77777777" w:rsidR="00F25248" w:rsidRDefault="00F25248" w:rsidP="00F25248">
      <w:pPr>
        <w:spacing w:after="0" w:line="300" w:lineRule="auto"/>
      </w:pPr>
      <w:r>
        <w:t>•</w:t>
      </w:r>
      <w:r>
        <w:tab/>
        <w:t>teach your child to develop positive and pro-social behaviours</w:t>
      </w:r>
    </w:p>
    <w:p w14:paraId="21829744" w14:textId="77777777" w:rsidR="00F25248" w:rsidRDefault="00F25248" w:rsidP="00F25248">
      <w:pPr>
        <w:spacing w:after="0" w:line="300" w:lineRule="auto"/>
      </w:pPr>
      <w:r>
        <w:t>•</w:t>
      </w:r>
      <w:r>
        <w:tab/>
        <w:t>work alongside your family with mutual respect</w:t>
      </w:r>
    </w:p>
    <w:p w14:paraId="29F1DF40" w14:textId="77777777" w:rsidR="00F25248" w:rsidRDefault="00F25248" w:rsidP="00F25248">
      <w:pPr>
        <w:spacing w:after="0" w:line="300" w:lineRule="auto"/>
      </w:pPr>
      <w:r>
        <w:t>•</w:t>
      </w:r>
      <w:r>
        <w:tab/>
        <w:t>inform you about your child’s progress at regular meetings, as well as through informal contact</w:t>
      </w:r>
    </w:p>
    <w:p w14:paraId="3F0E6208" w14:textId="77777777" w:rsidR="00F25248" w:rsidRDefault="00F25248" w:rsidP="00F25248">
      <w:pPr>
        <w:spacing w:after="0" w:line="300" w:lineRule="auto"/>
      </w:pPr>
      <w:r>
        <w:t>•</w:t>
      </w:r>
      <w:r>
        <w:tab/>
        <w:t>provide an annual report on your child’s attainment and progress during this year with targets for the next year.</w:t>
      </w:r>
    </w:p>
    <w:p w14:paraId="25D3A732" w14:textId="77777777" w:rsidR="00F25248" w:rsidRDefault="00F25248" w:rsidP="00F25248">
      <w:pPr>
        <w:spacing w:after="0" w:line="300" w:lineRule="auto"/>
      </w:pPr>
    </w:p>
    <w:p w14:paraId="43C1FE48" w14:textId="77777777" w:rsidR="00F25248" w:rsidRDefault="00F25248" w:rsidP="00F25248">
      <w:pPr>
        <w:spacing w:after="0" w:line="300" w:lineRule="auto"/>
      </w:pPr>
    </w:p>
    <w:p w14:paraId="0444F730" w14:textId="77777777" w:rsidR="00F25248" w:rsidRDefault="00F25248" w:rsidP="00F25248">
      <w:pPr>
        <w:spacing w:after="0" w:line="300" w:lineRule="auto"/>
      </w:pPr>
      <w:r>
        <w:t>Headteacher’s signature ............................................</w:t>
      </w:r>
      <w:r>
        <w:tab/>
        <w:t>Date ...........................</w:t>
      </w:r>
    </w:p>
    <w:p w14:paraId="64CB968C" w14:textId="77777777" w:rsidR="00F25248" w:rsidRDefault="00F25248" w:rsidP="00F25248">
      <w:pPr>
        <w:spacing w:after="0" w:line="300" w:lineRule="auto"/>
      </w:pPr>
    </w:p>
    <w:p w14:paraId="715B55D8" w14:textId="77777777" w:rsidR="00F25248" w:rsidRDefault="00F25248" w:rsidP="00F25248">
      <w:pPr>
        <w:spacing w:after="0" w:line="300" w:lineRule="auto"/>
      </w:pPr>
    </w:p>
    <w:p w14:paraId="57F92944" w14:textId="77777777" w:rsidR="00F25248" w:rsidRDefault="00F25248" w:rsidP="00F25248">
      <w:pPr>
        <w:spacing w:after="0" w:line="300" w:lineRule="auto"/>
      </w:pPr>
      <w:r>
        <w:t>Family aims to:</w:t>
      </w:r>
    </w:p>
    <w:p w14:paraId="0CB101D4" w14:textId="77777777" w:rsidR="00F25248" w:rsidRDefault="00F25248" w:rsidP="00F25248">
      <w:pPr>
        <w:spacing w:after="0" w:line="300" w:lineRule="auto"/>
      </w:pPr>
      <w:r>
        <w:t>•</w:t>
      </w:r>
      <w:r>
        <w:tab/>
        <w:t>ensure my child attends regularly and I will provide the school with a note of explanation if my child is absent</w:t>
      </w:r>
    </w:p>
    <w:p w14:paraId="7D9FD99C" w14:textId="77777777" w:rsidR="00F25248" w:rsidRDefault="00F25248" w:rsidP="00F25248">
      <w:pPr>
        <w:spacing w:after="0" w:line="300" w:lineRule="auto"/>
      </w:pPr>
      <w:r>
        <w:t>•</w:t>
      </w:r>
      <w:r>
        <w:tab/>
        <w:t>ensure my child arrives at school on time 08:35 (Nursery 08:30), in correct school uniform and prepared for the school day</w:t>
      </w:r>
    </w:p>
    <w:p w14:paraId="786C2D54" w14:textId="77777777" w:rsidR="00F25248" w:rsidRDefault="00F25248" w:rsidP="00F25248">
      <w:pPr>
        <w:spacing w:after="0" w:line="300" w:lineRule="auto"/>
      </w:pPr>
      <w:r>
        <w:t>•</w:t>
      </w:r>
      <w:r>
        <w:tab/>
        <w:t>support and work with the school to further develop my child’s pro-social behaviour</w:t>
      </w:r>
    </w:p>
    <w:p w14:paraId="6913F2DD" w14:textId="77777777" w:rsidR="00F25248" w:rsidRDefault="00F25248" w:rsidP="00F25248">
      <w:pPr>
        <w:spacing w:after="0" w:line="300" w:lineRule="auto"/>
      </w:pPr>
      <w:r>
        <w:t>•</w:t>
      </w:r>
      <w:r>
        <w:tab/>
        <w:t>work alongside school adults with mutual respect</w:t>
      </w:r>
    </w:p>
    <w:p w14:paraId="3D58F229" w14:textId="77777777" w:rsidR="00F25248" w:rsidRDefault="00F25248" w:rsidP="00F25248">
      <w:pPr>
        <w:spacing w:after="0" w:line="300" w:lineRule="auto"/>
      </w:pPr>
      <w:r>
        <w:t>•</w:t>
      </w:r>
      <w:r>
        <w:tab/>
        <w:t>support my child with reading and other home learning tasks</w:t>
      </w:r>
    </w:p>
    <w:p w14:paraId="184EDBA0" w14:textId="77777777" w:rsidR="00F25248" w:rsidRDefault="00F25248" w:rsidP="00F25248">
      <w:pPr>
        <w:spacing w:after="0" w:line="300" w:lineRule="auto"/>
      </w:pPr>
      <w:r>
        <w:t>•</w:t>
      </w:r>
      <w:r>
        <w:tab/>
        <w:t>communicate about concerns that may affect my child’s well-being and behaviour</w:t>
      </w:r>
    </w:p>
    <w:p w14:paraId="244C3C9A" w14:textId="77777777" w:rsidR="00F25248" w:rsidRDefault="00F25248" w:rsidP="00F25248">
      <w:pPr>
        <w:spacing w:after="0" w:line="300" w:lineRule="auto"/>
      </w:pPr>
      <w:r>
        <w:t>•</w:t>
      </w:r>
      <w:r>
        <w:tab/>
        <w:t>attend Parent/Teacher consultations twice a year</w:t>
      </w:r>
    </w:p>
    <w:p w14:paraId="1BBDB19F" w14:textId="77777777" w:rsidR="00F25248" w:rsidRDefault="00F25248" w:rsidP="00F25248">
      <w:pPr>
        <w:spacing w:after="0" w:line="300" w:lineRule="auto"/>
      </w:pPr>
      <w:r>
        <w:t>•</w:t>
      </w:r>
      <w:r>
        <w:tab/>
        <w:t>read, sign and comment on (if appropriate) my child’s Annual Report</w:t>
      </w:r>
    </w:p>
    <w:p w14:paraId="5753D3C9" w14:textId="77777777" w:rsidR="00F25248" w:rsidRDefault="00F25248" w:rsidP="00F25248">
      <w:pPr>
        <w:spacing w:after="0" w:line="300" w:lineRule="auto"/>
      </w:pPr>
      <w:r>
        <w:t>•</w:t>
      </w:r>
      <w:r>
        <w:tab/>
        <w:t>avoid arranging medical/dental appointments during school hours</w:t>
      </w:r>
    </w:p>
    <w:p w14:paraId="45F0BA9C" w14:textId="77777777" w:rsidR="00F25248" w:rsidRDefault="00F25248" w:rsidP="00F25248">
      <w:pPr>
        <w:spacing w:after="0" w:line="300" w:lineRule="auto"/>
      </w:pPr>
      <w:r>
        <w:t>•</w:t>
      </w:r>
      <w:r>
        <w:tab/>
        <w:t>avoid booking holidays during term time.</w:t>
      </w:r>
    </w:p>
    <w:p w14:paraId="3F33BE6D" w14:textId="77777777" w:rsidR="00F25248" w:rsidRDefault="00F25248" w:rsidP="00F25248">
      <w:pPr>
        <w:spacing w:after="0" w:line="300" w:lineRule="auto"/>
      </w:pPr>
    </w:p>
    <w:p w14:paraId="4CA8D147" w14:textId="77777777" w:rsidR="00F25248" w:rsidRDefault="00F25248" w:rsidP="00F25248">
      <w:pPr>
        <w:spacing w:after="0" w:line="300" w:lineRule="auto"/>
      </w:pPr>
    </w:p>
    <w:p w14:paraId="03715BE0" w14:textId="77777777" w:rsidR="00F25248" w:rsidRDefault="00F25248" w:rsidP="00F25248">
      <w:pPr>
        <w:spacing w:after="0" w:line="300" w:lineRule="auto"/>
      </w:pPr>
    </w:p>
    <w:p w14:paraId="2EDE5401" w14:textId="77777777" w:rsidR="00F25248" w:rsidRDefault="00F25248" w:rsidP="00F25248">
      <w:pPr>
        <w:spacing w:after="0" w:line="300" w:lineRule="auto"/>
      </w:pPr>
      <w:r>
        <w:t>Parent/ Guardian’s signature ..........................................</w:t>
      </w:r>
      <w:r>
        <w:tab/>
        <w:t>Date ...........................</w:t>
      </w:r>
    </w:p>
    <w:p w14:paraId="2249639C" w14:textId="77777777" w:rsidR="00F25248" w:rsidRDefault="00F25248" w:rsidP="00F25248">
      <w:pPr>
        <w:spacing w:after="0" w:line="300" w:lineRule="auto"/>
      </w:pPr>
    </w:p>
    <w:p w14:paraId="747F28D1" w14:textId="77777777" w:rsidR="00F25248" w:rsidRDefault="00F25248" w:rsidP="00F25248">
      <w:pPr>
        <w:spacing w:after="0" w:line="300" w:lineRule="auto"/>
      </w:pPr>
    </w:p>
    <w:p w14:paraId="4D4DCF43" w14:textId="77777777" w:rsidR="00F25248" w:rsidRDefault="00F25248" w:rsidP="00F25248">
      <w:pPr>
        <w:spacing w:after="0" w:line="300" w:lineRule="auto"/>
      </w:pPr>
    </w:p>
    <w:p w14:paraId="0153931F" w14:textId="77777777" w:rsidR="00A95095" w:rsidRDefault="00A95095">
      <w:r>
        <w:br w:type="page"/>
      </w:r>
    </w:p>
    <w:p w14:paraId="3D152890" w14:textId="6558236A" w:rsidR="00F25248" w:rsidRPr="00A95095" w:rsidRDefault="00F25248" w:rsidP="00F25248">
      <w:pPr>
        <w:spacing w:after="0" w:line="300" w:lineRule="auto"/>
        <w:rPr>
          <w:b/>
          <w:bCs/>
        </w:rPr>
      </w:pPr>
      <w:r w:rsidRPr="00A95095">
        <w:rPr>
          <w:b/>
          <w:bCs/>
        </w:rPr>
        <w:t>Appendix 9: Guidelines for physical contact with children</w:t>
      </w:r>
    </w:p>
    <w:p w14:paraId="6FC1F360" w14:textId="77777777" w:rsidR="00F25248" w:rsidRDefault="00F25248" w:rsidP="00F25248">
      <w:pPr>
        <w:spacing w:after="0" w:line="300" w:lineRule="auto"/>
      </w:pPr>
    </w:p>
    <w:p w14:paraId="7EA2AC9F" w14:textId="77777777" w:rsidR="00F25248" w:rsidRDefault="00F25248" w:rsidP="00A95095">
      <w:pPr>
        <w:spacing w:after="0" w:line="300" w:lineRule="auto"/>
        <w:ind w:left="851" w:hanging="851"/>
      </w:pPr>
      <w:r>
        <w:t>1.</w:t>
      </w:r>
      <w:r>
        <w:tab/>
        <w:t>Guidelines for physical contact with children</w:t>
      </w:r>
    </w:p>
    <w:p w14:paraId="41C54E9E" w14:textId="77777777" w:rsidR="00F25248" w:rsidRDefault="00F25248" w:rsidP="00A95095">
      <w:pPr>
        <w:spacing w:after="0" w:line="300" w:lineRule="auto"/>
        <w:ind w:left="851" w:hanging="851"/>
      </w:pPr>
    </w:p>
    <w:p w14:paraId="4965CACE" w14:textId="77777777" w:rsidR="00F25248" w:rsidRDefault="00F25248" w:rsidP="00A95095">
      <w:pPr>
        <w:spacing w:after="0" w:line="300" w:lineRule="auto"/>
        <w:ind w:left="851" w:hanging="851"/>
      </w:pPr>
      <w:r>
        <w:t>1.1</w:t>
      </w:r>
      <w:r>
        <w:tab/>
        <w:t>Acceptable physical contact</w:t>
      </w:r>
    </w:p>
    <w:p w14:paraId="61221EA5" w14:textId="77777777" w:rsidR="00F25248" w:rsidRDefault="00F25248" w:rsidP="00A95095">
      <w:pPr>
        <w:spacing w:after="0" w:line="300" w:lineRule="auto"/>
        <w:ind w:left="1134" w:hanging="283"/>
      </w:pPr>
      <w:r>
        <w:t>•</w:t>
      </w:r>
      <w:r>
        <w:tab/>
        <w:t>Guiding a child using an open mitten hand position or bring a child close using a closed mitten hand position.</w:t>
      </w:r>
    </w:p>
    <w:p w14:paraId="74FE89AA" w14:textId="77777777" w:rsidR="00F25248" w:rsidRDefault="00F25248" w:rsidP="00A95095">
      <w:pPr>
        <w:spacing w:after="0" w:line="300" w:lineRule="auto"/>
        <w:ind w:left="1134" w:hanging="283"/>
      </w:pPr>
      <w:r>
        <w:t>•</w:t>
      </w:r>
      <w:r>
        <w:tab/>
        <w:t>A child sitting on an adult’s lap when offering comfort at a time of upset or distress. The child should sit across the adult’s lap with the adult’s legs fully closed.</w:t>
      </w:r>
    </w:p>
    <w:p w14:paraId="63F423E9" w14:textId="77777777" w:rsidR="00F25248" w:rsidRDefault="00F25248" w:rsidP="00A95095">
      <w:pPr>
        <w:spacing w:after="0" w:line="300" w:lineRule="auto"/>
        <w:ind w:left="1134" w:hanging="283"/>
      </w:pPr>
      <w:r>
        <w:t>•</w:t>
      </w:r>
      <w:r>
        <w:tab/>
        <w:t xml:space="preserve">Offering a child a supportive hug – one hand on each of the child’s shoulders and a </w:t>
      </w:r>
      <w:proofErr w:type="gramStart"/>
      <w:r>
        <w:t>side by side</w:t>
      </w:r>
      <w:proofErr w:type="gramEnd"/>
      <w:r>
        <w:t xml:space="preserve"> position between adult and child.</w:t>
      </w:r>
    </w:p>
    <w:p w14:paraId="281283E1" w14:textId="77777777" w:rsidR="00F25248" w:rsidRDefault="00F25248" w:rsidP="00A95095">
      <w:pPr>
        <w:spacing w:after="0" w:line="300" w:lineRule="auto"/>
        <w:ind w:left="1134" w:hanging="283"/>
      </w:pPr>
      <w:r>
        <w:t>•</w:t>
      </w:r>
      <w:r>
        <w:tab/>
        <w:t xml:space="preserve">Short physical contact offered as a reward or praise e.g. high five, </w:t>
      </w:r>
      <w:proofErr w:type="gramStart"/>
      <w:r>
        <w:t>hand shake</w:t>
      </w:r>
      <w:proofErr w:type="gramEnd"/>
      <w:r>
        <w:t xml:space="preserve"> or hair ruffling.</w:t>
      </w:r>
    </w:p>
    <w:p w14:paraId="695A073B" w14:textId="77777777" w:rsidR="00F25248" w:rsidRDefault="00F25248" w:rsidP="00A95095">
      <w:pPr>
        <w:spacing w:after="0" w:line="300" w:lineRule="auto"/>
        <w:ind w:left="1134" w:hanging="283"/>
      </w:pPr>
      <w:r>
        <w:t>•</w:t>
      </w:r>
      <w:r>
        <w:tab/>
        <w:t>Use of physical intervention for a named individual, e.g. a backpack with a rein harness, when out of school grounds. And with prior consultation with Headteacher and child’s parents.</w:t>
      </w:r>
    </w:p>
    <w:p w14:paraId="3DD460FD" w14:textId="77777777" w:rsidR="00F25248" w:rsidRDefault="00F25248" w:rsidP="00A95095">
      <w:pPr>
        <w:spacing w:after="0" w:line="300" w:lineRule="auto"/>
        <w:ind w:left="851" w:hanging="851"/>
      </w:pPr>
      <w:r>
        <w:t>1.2</w:t>
      </w:r>
      <w:r>
        <w:tab/>
        <w:t>Unacceptable Physical contact</w:t>
      </w:r>
    </w:p>
    <w:p w14:paraId="17999BBC" w14:textId="77777777" w:rsidR="00F25248" w:rsidRDefault="00F25248" w:rsidP="00A95095">
      <w:pPr>
        <w:spacing w:after="0" w:line="300" w:lineRule="auto"/>
        <w:ind w:left="1134" w:hanging="283"/>
      </w:pPr>
      <w:r>
        <w:t>•</w:t>
      </w:r>
      <w:r>
        <w:tab/>
        <w:t>Lifting children in the air and/or physically restraining a child using hands or arms. Adults should not lift children for any other purposes.</w:t>
      </w:r>
    </w:p>
    <w:p w14:paraId="7AF83C42" w14:textId="77777777" w:rsidR="00F25248" w:rsidRDefault="00F25248" w:rsidP="00A95095">
      <w:pPr>
        <w:spacing w:after="0" w:line="300" w:lineRule="auto"/>
        <w:ind w:left="1134" w:hanging="283"/>
      </w:pPr>
      <w:r>
        <w:t>•</w:t>
      </w:r>
      <w:r>
        <w:tab/>
        <w:t>Children sitting or standing in between adult’s open legs.</w:t>
      </w:r>
    </w:p>
    <w:p w14:paraId="202C9C53" w14:textId="77777777" w:rsidR="00F25248" w:rsidRDefault="00F25248" w:rsidP="00A95095">
      <w:pPr>
        <w:spacing w:after="0" w:line="300" w:lineRule="auto"/>
        <w:ind w:left="1134" w:hanging="283"/>
      </w:pPr>
      <w:r>
        <w:t>•</w:t>
      </w:r>
      <w:r>
        <w:tab/>
        <w:t>Hugging or cuddling children in a face to face or front to face situation. Initiating a hug with open arms. When children initiate this kind of hug, adults will adopt a supportive hugging position in response.</w:t>
      </w:r>
    </w:p>
    <w:p w14:paraId="6A75E8CD" w14:textId="77777777" w:rsidR="00F25248" w:rsidRDefault="00F25248" w:rsidP="00A95095">
      <w:pPr>
        <w:spacing w:after="0" w:line="300" w:lineRule="auto"/>
        <w:ind w:left="1134" w:hanging="283"/>
      </w:pPr>
      <w:r>
        <w:t>•</w:t>
      </w:r>
      <w:r>
        <w:tab/>
        <w:t>Lifting children in the air in celebration or during outdoor games.</w:t>
      </w:r>
    </w:p>
    <w:p w14:paraId="4870F9B5" w14:textId="77777777" w:rsidR="00F25248" w:rsidRDefault="00F25248" w:rsidP="00A95095">
      <w:pPr>
        <w:spacing w:after="0" w:line="300" w:lineRule="auto"/>
        <w:ind w:left="1134" w:hanging="283"/>
      </w:pPr>
      <w:r>
        <w:t>•</w:t>
      </w:r>
      <w:r>
        <w:tab/>
        <w:t>Physically restraining a child by grabbing children’s clothing or pulling their arms or legs.</w:t>
      </w:r>
    </w:p>
    <w:p w14:paraId="31286A8C" w14:textId="77777777" w:rsidR="00F25248" w:rsidRDefault="00F25248" w:rsidP="00A95095">
      <w:pPr>
        <w:spacing w:after="0" w:line="300" w:lineRule="auto"/>
        <w:ind w:left="1134" w:hanging="283"/>
      </w:pPr>
      <w:r>
        <w:t>•</w:t>
      </w:r>
      <w:r>
        <w:tab/>
        <w:t>Play with children’s hair e.g. brushing or plaiting hair or initiating children to play with adult’s hair.</w:t>
      </w:r>
    </w:p>
    <w:p w14:paraId="763FC91B" w14:textId="5B04BD2F" w:rsidR="00F25248" w:rsidRDefault="00F25248" w:rsidP="00F25248">
      <w:pPr>
        <w:spacing w:after="0" w:line="300" w:lineRule="auto"/>
      </w:pPr>
    </w:p>
    <w:p w14:paraId="08131882" w14:textId="77777777" w:rsidR="00F25248" w:rsidRPr="0054770F" w:rsidRDefault="00F25248" w:rsidP="00F25248">
      <w:pPr>
        <w:spacing w:after="0" w:line="300" w:lineRule="auto"/>
        <w:rPr>
          <w:b/>
        </w:rPr>
      </w:pPr>
    </w:p>
    <w:p w14:paraId="3EAF89F7" w14:textId="5E2CDF8F" w:rsidR="00F96A84" w:rsidRPr="0054770F" w:rsidRDefault="0054770F" w:rsidP="007837D2">
      <w:pPr>
        <w:spacing w:after="0" w:line="300" w:lineRule="auto"/>
        <w:rPr>
          <w:b/>
        </w:rPr>
      </w:pPr>
      <w:r>
        <w:rPr>
          <w:b/>
        </w:rPr>
        <w:t>Appendix 10</w:t>
      </w:r>
      <w:r w:rsidR="00292D32" w:rsidRPr="0054770F">
        <w:rPr>
          <w:b/>
        </w:rPr>
        <w:t xml:space="preserve">: The Golden Rules </w:t>
      </w:r>
    </w:p>
    <w:p w14:paraId="647B07AA" w14:textId="5EE1F72C" w:rsidR="00292D32" w:rsidRDefault="00292D32" w:rsidP="007837D2">
      <w:pPr>
        <w:spacing w:after="0" w:line="300" w:lineRule="auto"/>
      </w:pPr>
    </w:p>
    <w:p w14:paraId="1DD43AD6" w14:textId="2736A703" w:rsidR="00292D32" w:rsidRDefault="00292D32" w:rsidP="007837D2">
      <w:pPr>
        <w:spacing w:after="0" w:line="300" w:lineRule="auto"/>
      </w:pPr>
      <w:r>
        <w:t xml:space="preserve">Do be gentle don’t hurt anybody </w:t>
      </w:r>
    </w:p>
    <w:p w14:paraId="76B1E44B" w14:textId="0212676B" w:rsidR="00292D32" w:rsidRDefault="00292D32" w:rsidP="007837D2">
      <w:pPr>
        <w:spacing w:after="0" w:line="300" w:lineRule="auto"/>
      </w:pPr>
      <w:r>
        <w:t>Do be kind and helpful don’t hurt people</w:t>
      </w:r>
      <w:r w:rsidR="003015BB">
        <w:t>’</w:t>
      </w:r>
      <w:r>
        <w:t xml:space="preserve">s feelings </w:t>
      </w:r>
    </w:p>
    <w:p w14:paraId="6EB8D226" w14:textId="1241BBB2" w:rsidR="00292D32" w:rsidRDefault="00292D32" w:rsidP="007837D2">
      <w:pPr>
        <w:spacing w:after="0" w:line="300" w:lineRule="auto"/>
      </w:pPr>
      <w:r>
        <w:t xml:space="preserve">Do be honest don’t cover up the truth </w:t>
      </w:r>
    </w:p>
    <w:p w14:paraId="7ECA550E" w14:textId="641EA3C8" w:rsidR="00292D32" w:rsidRDefault="00292D32" w:rsidP="007837D2">
      <w:pPr>
        <w:spacing w:after="0" w:line="300" w:lineRule="auto"/>
      </w:pPr>
      <w:r w:rsidRPr="003015BB">
        <w:rPr>
          <w:b/>
        </w:rPr>
        <w:t>Do</w:t>
      </w:r>
      <w:r>
        <w:t xml:space="preserve"> w</w:t>
      </w:r>
      <w:r w:rsidR="003015BB">
        <w:t>o</w:t>
      </w:r>
      <w:r>
        <w:t xml:space="preserve">rk hard </w:t>
      </w:r>
      <w:r w:rsidRPr="003015BB">
        <w:rPr>
          <w:b/>
        </w:rPr>
        <w:t xml:space="preserve">don’t </w:t>
      </w:r>
      <w:r>
        <w:t xml:space="preserve">waste time </w:t>
      </w:r>
    </w:p>
    <w:p w14:paraId="756BA24F" w14:textId="446DF2EF" w:rsidR="00292D32" w:rsidRDefault="00292D32" w:rsidP="007837D2">
      <w:pPr>
        <w:spacing w:after="0" w:line="300" w:lineRule="auto"/>
      </w:pPr>
      <w:r w:rsidRPr="003015BB">
        <w:rPr>
          <w:b/>
        </w:rPr>
        <w:t>Do</w:t>
      </w:r>
      <w:r>
        <w:t xml:space="preserve"> look after property</w:t>
      </w:r>
      <w:r w:rsidRPr="003015BB">
        <w:rPr>
          <w:b/>
        </w:rPr>
        <w:t xml:space="preserve"> don’t</w:t>
      </w:r>
      <w:r>
        <w:t xml:space="preserve"> waste or damage things </w:t>
      </w:r>
    </w:p>
    <w:p w14:paraId="490D9530" w14:textId="7567EF8A" w:rsidR="00292D32" w:rsidRDefault="00292D32" w:rsidP="007837D2">
      <w:pPr>
        <w:spacing w:after="0" w:line="300" w:lineRule="auto"/>
      </w:pPr>
      <w:r w:rsidRPr="003015BB">
        <w:rPr>
          <w:b/>
        </w:rPr>
        <w:t>Do</w:t>
      </w:r>
      <w:r>
        <w:t xml:space="preserve"> listen to people </w:t>
      </w:r>
      <w:r w:rsidRPr="003015BB">
        <w:rPr>
          <w:b/>
        </w:rPr>
        <w:t xml:space="preserve">don’t </w:t>
      </w:r>
      <w:r>
        <w:t xml:space="preserve">interrupt </w:t>
      </w:r>
    </w:p>
    <w:p w14:paraId="2F5D7DF7" w14:textId="30B637E3" w:rsidR="00360347" w:rsidRDefault="00360347" w:rsidP="007837D2">
      <w:pPr>
        <w:spacing w:after="0" w:line="300" w:lineRule="auto"/>
      </w:pPr>
    </w:p>
    <w:p w14:paraId="598ABA0F" w14:textId="294A0A4F" w:rsidR="00360347" w:rsidRDefault="00360347" w:rsidP="007837D2">
      <w:pPr>
        <w:spacing w:after="0" w:line="300" w:lineRule="auto"/>
      </w:pPr>
      <w:r>
        <w:t xml:space="preserve">Children start with </w:t>
      </w:r>
      <w:r w:rsidR="0054770F">
        <w:t xml:space="preserve">20 minutes of Golden Time. If there behaviour is not good the member of staff gives a warning and then if the behaviour persists 2 minutes </w:t>
      </w:r>
      <w:proofErr w:type="gramStart"/>
      <w:r w:rsidR="0054770F">
        <w:t>are taken</w:t>
      </w:r>
      <w:proofErr w:type="gramEnd"/>
      <w:r w:rsidR="0054770F">
        <w:t xml:space="preserve"> from their Golden Time, all children should be left with at least 10 minutes of Golden time every week except under exceptional circumstances.</w:t>
      </w:r>
    </w:p>
    <w:p w14:paraId="1DB7BF3C" w14:textId="14547AEF" w:rsidR="0054770F" w:rsidRPr="00C00C35" w:rsidRDefault="0054770F" w:rsidP="007837D2">
      <w:pPr>
        <w:spacing w:after="0" w:line="300" w:lineRule="auto"/>
      </w:pPr>
      <w:r>
        <w:t xml:space="preserve">Children can choose between activities provided by the teacher </w:t>
      </w:r>
      <w:proofErr w:type="gramStart"/>
      <w:r>
        <w:t>in  Golden</w:t>
      </w:r>
      <w:proofErr w:type="gramEnd"/>
      <w:r>
        <w:t xml:space="preserve"> Time .Those who are missing minutes sit out with a timer and are then included when they have completed their minutes out . </w:t>
      </w:r>
    </w:p>
    <w:sectPr w:rsidR="0054770F" w:rsidRPr="00C00C35" w:rsidSect="00C33C3C">
      <w:pgSz w:w="11906" w:h="16838"/>
      <w:pgMar w:top="567" w:right="567" w:bottom="567"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4131A" w14:textId="77777777" w:rsidR="001930C4" w:rsidRDefault="001930C4" w:rsidP="00F96A84">
      <w:pPr>
        <w:spacing w:after="0" w:line="240" w:lineRule="auto"/>
      </w:pPr>
      <w:r>
        <w:separator/>
      </w:r>
    </w:p>
  </w:endnote>
  <w:endnote w:type="continuationSeparator" w:id="0">
    <w:p w14:paraId="576A7EF3" w14:textId="77777777" w:rsidR="001930C4" w:rsidRDefault="001930C4" w:rsidP="00F9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DD0EA" w14:textId="77777777" w:rsidR="00C33C3C" w:rsidRDefault="00C33C3C" w:rsidP="00F96A84">
    <w:pPr>
      <w:spacing w:after="0" w:line="240" w:lineRule="auto"/>
      <w:jc w:val="right"/>
      <w:rPr>
        <w:rFonts w:ascii="Tahoma" w:hAnsi="Tahoma" w:cs="Tahoma"/>
        <w:color w:val="009900"/>
      </w:rPr>
    </w:pPr>
  </w:p>
  <w:p w14:paraId="45249752" w14:textId="77777777" w:rsidR="00F96A84" w:rsidRPr="0043082E" w:rsidRDefault="00F96A84" w:rsidP="00F96A84">
    <w:pPr>
      <w:spacing w:after="0" w:line="240" w:lineRule="auto"/>
      <w:jc w:val="right"/>
      <w:rPr>
        <w:rFonts w:ascii="Tahoma" w:hAnsi="Tahoma" w:cs="Tahoma"/>
      </w:rPr>
    </w:pPr>
    <w:r w:rsidRPr="0043082E">
      <w:rPr>
        <w:rFonts w:ascii="Tahoma" w:hAnsi="Tahoma" w:cs="Tahoma"/>
        <w:color w:val="009900"/>
      </w:rPr>
      <w:t>curious thinkers - confident individuals - independent learners - excellent results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5F48" w14:textId="77777777" w:rsidR="00E4201E" w:rsidRPr="00E2795A" w:rsidRDefault="0043082E" w:rsidP="00E2795A">
    <w:pPr>
      <w:spacing w:after="0" w:line="264" w:lineRule="auto"/>
      <w:rPr>
        <w:rFonts w:ascii="Tahoma" w:hAnsi="Tahoma" w:cs="Tahoma"/>
        <w:sz w:val="20"/>
        <w:szCs w:val="20"/>
      </w:rPr>
    </w:pPr>
    <w:r w:rsidRPr="00E4201E">
      <w:rPr>
        <w:rFonts w:ascii="Tahoma" w:hAnsi="Tahoma" w:cs="Tahoma"/>
        <w:b/>
        <w:noProof/>
        <w:sz w:val="20"/>
        <w:szCs w:val="20"/>
        <w:lang w:eastAsia="en-GB"/>
      </w:rPr>
      <w:drawing>
        <wp:anchor distT="0" distB="0" distL="114300" distR="114300" simplePos="0" relativeHeight="251669504" behindDoc="0" locked="0" layoutInCell="1" allowOverlap="1" wp14:anchorId="6AC4A365" wp14:editId="14BD53D4">
          <wp:simplePos x="0" y="0"/>
          <wp:positionH relativeFrom="column">
            <wp:posOffset>-174262</wp:posOffset>
          </wp:positionH>
          <wp:positionV relativeFrom="paragraph">
            <wp:posOffset>34290</wp:posOffset>
          </wp:positionV>
          <wp:extent cx="755344" cy="611232"/>
          <wp:effectExtent l="0" t="0" r="6985" b="0"/>
          <wp:wrapNone/>
          <wp:docPr id="13" name="Picture 13" descr="Outstanding_Colour_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utstanding_Colour_School"/>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44" cy="6112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A3683" w14:textId="77777777" w:rsidR="00E2795A" w:rsidRPr="0043082E" w:rsidRDefault="00E2795A" w:rsidP="0043082E">
    <w:pPr>
      <w:spacing w:after="0" w:line="240" w:lineRule="auto"/>
      <w:jc w:val="right"/>
      <w:rPr>
        <w:rFonts w:ascii="Tahoma" w:hAnsi="Tahoma" w:cs="Tahoma"/>
        <w:color w:val="009900"/>
      </w:rPr>
    </w:pPr>
  </w:p>
  <w:p w14:paraId="03B9F28C" w14:textId="77777777" w:rsidR="0043082E" w:rsidRPr="0043082E" w:rsidRDefault="0043082E" w:rsidP="0043082E">
    <w:pPr>
      <w:spacing w:after="0" w:line="240" w:lineRule="auto"/>
      <w:jc w:val="right"/>
      <w:rPr>
        <w:rFonts w:ascii="Tahoma" w:hAnsi="Tahoma" w:cs="Tahoma"/>
      </w:rPr>
    </w:pPr>
    <w:r w:rsidRPr="0043082E">
      <w:rPr>
        <w:rFonts w:ascii="Tahoma" w:hAnsi="Tahoma" w:cs="Tahoma"/>
        <w:color w:val="009900"/>
      </w:rPr>
      <w:t>curious thinkers - confident individuals - independent learners - excellent results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76F7B" w14:textId="77777777" w:rsidR="001930C4" w:rsidRDefault="001930C4" w:rsidP="00F96A84">
      <w:pPr>
        <w:spacing w:after="0" w:line="240" w:lineRule="auto"/>
      </w:pPr>
      <w:r>
        <w:separator/>
      </w:r>
    </w:p>
  </w:footnote>
  <w:footnote w:type="continuationSeparator" w:id="0">
    <w:p w14:paraId="5F0B09BA" w14:textId="77777777" w:rsidR="001930C4" w:rsidRDefault="001930C4" w:rsidP="00F96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7FAF7" w14:textId="77777777" w:rsidR="00C00C35" w:rsidRPr="005A2888" w:rsidRDefault="00C00C35" w:rsidP="00C00C35">
    <w:pPr>
      <w:spacing w:after="0" w:line="240" w:lineRule="auto"/>
      <w:jc w:val="right"/>
      <w:rPr>
        <w:rFonts w:ascii="Tahoma" w:hAnsi="Tahoma" w:cs="Tahoma"/>
        <w:b/>
        <w:sz w:val="24"/>
        <w:szCs w:val="44"/>
      </w:rPr>
    </w:pPr>
    <w:r w:rsidRPr="005A2888">
      <w:rPr>
        <w:rFonts w:ascii="Tahoma" w:hAnsi="Tahoma" w:cs="Tahoma"/>
        <w:b/>
        <w:sz w:val="24"/>
        <w:szCs w:val="44"/>
      </w:rPr>
      <w:t>Little Gaddesden</w:t>
    </w:r>
  </w:p>
  <w:p w14:paraId="39F3A681" w14:textId="77777777" w:rsidR="00C00C35" w:rsidRPr="005A2888" w:rsidRDefault="00C00C35" w:rsidP="00C00C35">
    <w:pPr>
      <w:spacing w:after="0" w:line="240" w:lineRule="auto"/>
      <w:jc w:val="right"/>
      <w:rPr>
        <w:rFonts w:ascii="Tahoma" w:hAnsi="Tahoma" w:cs="Tahoma"/>
        <w:szCs w:val="37"/>
      </w:rPr>
    </w:pPr>
    <w:r w:rsidRPr="005A2888">
      <w:rPr>
        <w:rFonts w:ascii="Tahoma" w:hAnsi="Tahoma" w:cs="Tahoma"/>
        <w:szCs w:val="37"/>
      </w:rPr>
      <w:t>C. of E. Primary School</w:t>
    </w:r>
  </w:p>
  <w:p w14:paraId="5347755C" w14:textId="77777777" w:rsidR="00C00C35" w:rsidRPr="00C33C3C" w:rsidRDefault="00C00C35" w:rsidP="00C33C3C">
    <w:pPr>
      <w:pStyle w:val="Header"/>
      <w:jc w:val="right"/>
      <w:rPr>
        <w:rFonts w:ascii="Tahoma" w:hAnsi="Tahoma" w:cs="Tahom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764B5" w14:textId="77777777" w:rsidR="0043082E" w:rsidRPr="00E2795A" w:rsidRDefault="005A2888" w:rsidP="00C33C3C">
    <w:pPr>
      <w:tabs>
        <w:tab w:val="left" w:pos="185"/>
      </w:tabs>
      <w:spacing w:after="0" w:line="240" w:lineRule="auto"/>
      <w:jc w:val="right"/>
      <w:rPr>
        <w:rFonts w:ascii="Tahoma" w:hAnsi="Tahoma" w:cs="Tahoma"/>
        <w:b/>
        <w:sz w:val="32"/>
        <w:szCs w:val="44"/>
      </w:rPr>
    </w:pPr>
    <w:r w:rsidRPr="00E2795A">
      <w:rPr>
        <w:rFonts w:ascii="Tahoma" w:hAnsi="Tahoma" w:cs="Tahoma"/>
        <w:b/>
        <w:noProof/>
        <w:sz w:val="32"/>
        <w:szCs w:val="44"/>
        <w:lang w:eastAsia="en-GB"/>
      </w:rPr>
      <w:drawing>
        <wp:anchor distT="0" distB="0" distL="114300" distR="114300" simplePos="0" relativeHeight="251667456" behindDoc="1" locked="0" layoutInCell="1" allowOverlap="1" wp14:anchorId="3AA11183" wp14:editId="5029B2FE">
          <wp:simplePos x="0" y="0"/>
          <wp:positionH relativeFrom="column">
            <wp:posOffset>-175623</wp:posOffset>
          </wp:positionH>
          <wp:positionV relativeFrom="paragraph">
            <wp:posOffset>-147320</wp:posOffset>
          </wp:positionV>
          <wp:extent cx="907200" cy="86040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7200" cy="8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sz w:val="32"/>
        <w:szCs w:val="44"/>
      </w:rPr>
      <w:tab/>
    </w:r>
    <w:r>
      <w:rPr>
        <w:rFonts w:ascii="Tahoma" w:hAnsi="Tahoma" w:cs="Tahoma"/>
        <w:b/>
        <w:sz w:val="32"/>
        <w:szCs w:val="44"/>
      </w:rPr>
      <w:tab/>
    </w:r>
    <w:r w:rsidR="0043082E" w:rsidRPr="00E2795A">
      <w:rPr>
        <w:rFonts w:ascii="Tahoma" w:hAnsi="Tahoma" w:cs="Tahoma"/>
        <w:b/>
        <w:sz w:val="32"/>
        <w:szCs w:val="44"/>
      </w:rPr>
      <w:t>Little Gaddesden</w:t>
    </w:r>
  </w:p>
  <w:p w14:paraId="01FF36E5" w14:textId="77777777" w:rsidR="0043082E" w:rsidRDefault="00E2795A" w:rsidP="00C33C3C">
    <w:pPr>
      <w:tabs>
        <w:tab w:val="left" w:pos="267"/>
        <w:tab w:val="left" w:pos="823"/>
      </w:tabs>
      <w:spacing w:after="0" w:line="240" w:lineRule="auto"/>
      <w:jc w:val="right"/>
      <w:rPr>
        <w:rFonts w:ascii="Tahoma" w:hAnsi="Tahoma" w:cs="Tahoma"/>
        <w:sz w:val="28"/>
        <w:szCs w:val="37"/>
      </w:rPr>
    </w:pPr>
    <w:r>
      <w:rPr>
        <w:rFonts w:ascii="Tahoma" w:hAnsi="Tahoma" w:cs="Tahoma"/>
        <w:sz w:val="28"/>
        <w:szCs w:val="37"/>
      </w:rPr>
      <w:tab/>
    </w:r>
    <w:r>
      <w:rPr>
        <w:rFonts w:ascii="Tahoma" w:hAnsi="Tahoma" w:cs="Tahoma"/>
        <w:sz w:val="28"/>
        <w:szCs w:val="37"/>
      </w:rPr>
      <w:tab/>
    </w:r>
    <w:r>
      <w:rPr>
        <w:rFonts w:ascii="Tahoma" w:hAnsi="Tahoma" w:cs="Tahoma"/>
        <w:sz w:val="28"/>
        <w:szCs w:val="37"/>
      </w:rPr>
      <w:tab/>
    </w:r>
    <w:r w:rsidR="0043082E" w:rsidRPr="00E2795A">
      <w:rPr>
        <w:rFonts w:ascii="Tahoma" w:hAnsi="Tahoma" w:cs="Tahoma"/>
        <w:sz w:val="28"/>
        <w:szCs w:val="37"/>
      </w:rPr>
      <w:t>C. of E. Primary School</w:t>
    </w:r>
  </w:p>
  <w:p w14:paraId="36E99914" w14:textId="77777777" w:rsidR="00C33C3C" w:rsidRPr="00E2795A" w:rsidRDefault="00C33C3C" w:rsidP="00E2795A">
    <w:pPr>
      <w:tabs>
        <w:tab w:val="left" w:pos="267"/>
        <w:tab w:val="left" w:pos="823"/>
        <w:tab w:val="right" w:pos="10204"/>
      </w:tabs>
      <w:spacing w:after="0" w:line="240" w:lineRule="auto"/>
      <w:rPr>
        <w:rFonts w:ascii="Tahoma" w:hAnsi="Tahoma" w:cs="Tahoma"/>
        <w:sz w:val="28"/>
        <w:szCs w:val="37"/>
      </w:rPr>
    </w:pPr>
  </w:p>
  <w:p w14:paraId="3AA25C5A" w14:textId="77777777" w:rsidR="0043082E" w:rsidRDefault="004308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639"/>
    <w:rsid w:val="00085239"/>
    <w:rsid w:val="000D64CF"/>
    <w:rsid w:val="000E3AB1"/>
    <w:rsid w:val="001930C4"/>
    <w:rsid w:val="001D53AD"/>
    <w:rsid w:val="00233E4A"/>
    <w:rsid w:val="00255B9D"/>
    <w:rsid w:val="00274738"/>
    <w:rsid w:val="00292D32"/>
    <w:rsid w:val="003015BB"/>
    <w:rsid w:val="003122B9"/>
    <w:rsid w:val="00360347"/>
    <w:rsid w:val="00392349"/>
    <w:rsid w:val="003A4320"/>
    <w:rsid w:val="004176A3"/>
    <w:rsid w:val="0043082E"/>
    <w:rsid w:val="00506DE5"/>
    <w:rsid w:val="0054770F"/>
    <w:rsid w:val="00557CE6"/>
    <w:rsid w:val="00594DFF"/>
    <w:rsid w:val="005A2888"/>
    <w:rsid w:val="005F5549"/>
    <w:rsid w:val="00695672"/>
    <w:rsid w:val="006A0A5B"/>
    <w:rsid w:val="00705E33"/>
    <w:rsid w:val="007837D2"/>
    <w:rsid w:val="0088537B"/>
    <w:rsid w:val="009C6F22"/>
    <w:rsid w:val="00A3176E"/>
    <w:rsid w:val="00A6551F"/>
    <w:rsid w:val="00A8207A"/>
    <w:rsid w:val="00A943F9"/>
    <w:rsid w:val="00A95095"/>
    <w:rsid w:val="00AA705B"/>
    <w:rsid w:val="00AC629E"/>
    <w:rsid w:val="00B7501C"/>
    <w:rsid w:val="00C00C35"/>
    <w:rsid w:val="00C044CB"/>
    <w:rsid w:val="00C33C3C"/>
    <w:rsid w:val="00E2795A"/>
    <w:rsid w:val="00E4201E"/>
    <w:rsid w:val="00EB1274"/>
    <w:rsid w:val="00EB78E6"/>
    <w:rsid w:val="00EC6639"/>
    <w:rsid w:val="00F22470"/>
    <w:rsid w:val="00F25248"/>
    <w:rsid w:val="00F36488"/>
    <w:rsid w:val="00F7152A"/>
    <w:rsid w:val="00F96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71B189"/>
  <w15:chartTrackingRefBased/>
  <w15:docId w15:val="{3B9FC57D-F4BD-4743-960F-0C8DC16D5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A84"/>
  </w:style>
  <w:style w:type="paragraph" w:styleId="Footer">
    <w:name w:val="footer"/>
    <w:basedOn w:val="Normal"/>
    <w:link w:val="FooterChar"/>
    <w:uiPriority w:val="99"/>
    <w:unhideWhenUsed/>
    <w:rsid w:val="00F96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A84"/>
  </w:style>
  <w:style w:type="paragraph" w:styleId="BalloonText">
    <w:name w:val="Balloon Text"/>
    <w:basedOn w:val="Normal"/>
    <w:link w:val="BalloonTextChar"/>
    <w:uiPriority w:val="99"/>
    <w:semiHidden/>
    <w:unhideWhenUsed/>
    <w:rsid w:val="00C33C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C3C"/>
    <w:rPr>
      <w:rFonts w:ascii="Segoe UI" w:hAnsi="Segoe UI" w:cs="Segoe UI"/>
      <w:sz w:val="18"/>
      <w:szCs w:val="18"/>
    </w:rPr>
  </w:style>
  <w:style w:type="paragraph" w:customStyle="1" w:styleId="Style1">
    <w:name w:val="Style 1"/>
    <w:basedOn w:val="Normal"/>
    <w:rsid w:val="007837D2"/>
    <w:pPr>
      <w:widowControl w:val="0"/>
      <w:autoSpaceDE w:val="0"/>
      <w:autoSpaceDN w:val="0"/>
      <w:spacing w:before="288" w:after="0" w:line="194" w:lineRule="auto"/>
    </w:pPr>
    <w:rPr>
      <w:rFonts w:ascii="Times New Roman" w:eastAsia="Times New Roman" w:hAnsi="Times New Roman" w:cs="Times New Roman"/>
      <w:b/>
      <w:bCs/>
      <w:color w:val="38494D"/>
      <w:sz w:val="19"/>
      <w:szCs w:val="19"/>
      <w:lang w:val="en-US" w:eastAsia="en-GB"/>
    </w:rPr>
  </w:style>
  <w:style w:type="paragraph" w:customStyle="1" w:styleId="Style2">
    <w:name w:val="Style 2"/>
    <w:basedOn w:val="Normal"/>
    <w:rsid w:val="007837D2"/>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GB"/>
    </w:rPr>
  </w:style>
  <w:style w:type="paragraph" w:customStyle="1" w:styleId="Style3">
    <w:name w:val="Style 3"/>
    <w:basedOn w:val="Normal"/>
    <w:rsid w:val="007837D2"/>
    <w:pPr>
      <w:widowControl w:val="0"/>
      <w:autoSpaceDE w:val="0"/>
      <w:autoSpaceDN w:val="0"/>
      <w:spacing w:before="288" w:after="0" w:line="180" w:lineRule="auto"/>
      <w:ind w:left="576"/>
    </w:pPr>
    <w:rPr>
      <w:rFonts w:ascii="Times New Roman" w:eastAsia="Times New Roman" w:hAnsi="Times New Roman" w:cs="Times New Roman"/>
      <w:b/>
      <w:bCs/>
      <w:color w:val="38494D"/>
      <w:sz w:val="19"/>
      <w:szCs w:val="19"/>
      <w:lang w:val="en-US" w:eastAsia="en-GB"/>
    </w:rPr>
  </w:style>
  <w:style w:type="paragraph" w:customStyle="1" w:styleId="Style4">
    <w:name w:val="Style 4"/>
    <w:basedOn w:val="Normal"/>
    <w:rsid w:val="007837D2"/>
    <w:pPr>
      <w:widowControl w:val="0"/>
      <w:autoSpaceDE w:val="0"/>
      <w:autoSpaceDN w:val="0"/>
      <w:spacing w:after="0" w:line="180" w:lineRule="exact"/>
    </w:pPr>
    <w:rPr>
      <w:rFonts w:ascii="Times New Roman" w:eastAsia="Times New Roman" w:hAnsi="Times New Roman" w:cs="Times New Roman"/>
      <w:b/>
      <w:bCs/>
      <w:color w:val="35484C"/>
      <w:sz w:val="19"/>
      <w:szCs w:val="19"/>
      <w:lang w:val="en-US" w:eastAsia="en-GB"/>
    </w:rPr>
  </w:style>
  <w:style w:type="paragraph" w:customStyle="1" w:styleId="Style9">
    <w:name w:val="Style 9"/>
    <w:basedOn w:val="Normal"/>
    <w:rsid w:val="007837D2"/>
    <w:pPr>
      <w:widowControl w:val="0"/>
      <w:autoSpaceDE w:val="0"/>
      <w:autoSpaceDN w:val="0"/>
      <w:spacing w:before="36" w:after="0" w:line="199" w:lineRule="auto"/>
      <w:ind w:left="576"/>
    </w:pPr>
    <w:rPr>
      <w:rFonts w:ascii="Times New Roman" w:eastAsia="Times New Roman" w:hAnsi="Times New Roman" w:cs="Times New Roman"/>
      <w:b/>
      <w:bCs/>
      <w:color w:val="394A4F"/>
      <w:sz w:val="19"/>
      <w:szCs w:val="19"/>
      <w:lang w:val="en-US" w:eastAsia="en-GB"/>
    </w:rPr>
  </w:style>
  <w:style w:type="paragraph" w:customStyle="1" w:styleId="Style10">
    <w:name w:val="Style 10"/>
    <w:basedOn w:val="Normal"/>
    <w:rsid w:val="007837D2"/>
    <w:pPr>
      <w:widowControl w:val="0"/>
      <w:autoSpaceDE w:val="0"/>
      <w:autoSpaceDN w:val="0"/>
      <w:spacing w:before="288" w:after="0" w:line="199" w:lineRule="auto"/>
    </w:pPr>
    <w:rPr>
      <w:rFonts w:ascii="Times New Roman" w:eastAsia="Times New Roman" w:hAnsi="Times New Roman" w:cs="Times New Roman"/>
      <w:b/>
      <w:bCs/>
      <w:color w:val="394A4F"/>
      <w:sz w:val="19"/>
      <w:szCs w:val="19"/>
      <w:lang w:val="en-US" w:eastAsia="en-GB"/>
    </w:rPr>
  </w:style>
  <w:style w:type="paragraph" w:customStyle="1" w:styleId="Style12">
    <w:name w:val="Style 12"/>
    <w:basedOn w:val="Normal"/>
    <w:rsid w:val="007837D2"/>
    <w:pPr>
      <w:widowControl w:val="0"/>
      <w:autoSpaceDE w:val="0"/>
      <w:autoSpaceDN w:val="0"/>
      <w:spacing w:before="288" w:after="0" w:line="199" w:lineRule="auto"/>
      <w:ind w:left="576"/>
    </w:pPr>
    <w:rPr>
      <w:rFonts w:ascii="Times New Roman" w:eastAsia="Times New Roman" w:hAnsi="Times New Roman" w:cs="Times New Roman"/>
      <w:b/>
      <w:bCs/>
      <w:color w:val="495B5E"/>
      <w:sz w:val="19"/>
      <w:szCs w:val="19"/>
      <w:lang w:val="en-US" w:eastAsia="en-GB"/>
    </w:rPr>
  </w:style>
  <w:style w:type="character" w:customStyle="1" w:styleId="CharacterStyle1">
    <w:name w:val="Character Style 1"/>
    <w:rsid w:val="007837D2"/>
    <w:rPr>
      <w:b/>
      <w:bCs/>
      <w:color w:val="38494D"/>
      <w:sz w:val="19"/>
      <w:szCs w:val="19"/>
    </w:rPr>
  </w:style>
  <w:style w:type="character" w:customStyle="1" w:styleId="CharacterStyle2">
    <w:name w:val="Character Style 2"/>
    <w:rsid w:val="007837D2"/>
    <w:rPr>
      <w:b/>
      <w:bCs/>
      <w:color w:val="35484C"/>
      <w:sz w:val="19"/>
      <w:szCs w:val="19"/>
    </w:rPr>
  </w:style>
  <w:style w:type="character" w:customStyle="1" w:styleId="CharacterStyle3">
    <w:name w:val="Character Style 3"/>
    <w:rsid w:val="007837D2"/>
    <w:rPr>
      <w:b/>
      <w:bCs/>
      <w:color w:val="495B5E"/>
      <w:sz w:val="19"/>
      <w:szCs w:val="19"/>
    </w:rPr>
  </w:style>
  <w:style w:type="character" w:customStyle="1" w:styleId="CharacterStyle4">
    <w:name w:val="Character Style 4"/>
    <w:rsid w:val="007837D2"/>
    <w:rPr>
      <w:b/>
      <w:bCs/>
      <w:color w:val="394A4F"/>
      <w:sz w:val="19"/>
      <w:szCs w:val="19"/>
    </w:rPr>
  </w:style>
  <w:style w:type="table" w:styleId="TableGrid">
    <w:name w:val="Table Grid"/>
    <w:basedOn w:val="TableNormal"/>
    <w:uiPriority w:val="39"/>
    <w:rsid w:val="009C6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5248"/>
    <w:rPr>
      <w:color w:val="0563C1" w:themeColor="hyperlink"/>
      <w:u w:val="single"/>
    </w:rPr>
  </w:style>
  <w:style w:type="character" w:customStyle="1" w:styleId="UnresolvedMention">
    <w:name w:val="Unresolved Mention"/>
    <w:basedOn w:val="DefaultParagraphFont"/>
    <w:uiPriority w:val="99"/>
    <w:semiHidden/>
    <w:unhideWhenUsed/>
    <w:rsid w:val="00F25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5D685EF3</Template>
  <TotalTime>1</TotalTime>
  <Pages>18</Pages>
  <Words>2496</Words>
  <Characters>14229</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Heaphy</dc:creator>
  <cp:keywords/>
  <dc:description/>
  <cp:lastModifiedBy>Office</cp:lastModifiedBy>
  <cp:revision>2</cp:revision>
  <cp:lastPrinted>2017-01-16T19:27:00Z</cp:lastPrinted>
  <dcterms:created xsi:type="dcterms:W3CDTF">2019-10-15T12:44:00Z</dcterms:created>
  <dcterms:modified xsi:type="dcterms:W3CDTF">2019-10-15T12:44:00Z</dcterms:modified>
</cp:coreProperties>
</file>